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1A219" w14:textId="77777777" w:rsidR="00362C16" w:rsidRPr="00861943" w:rsidRDefault="00362C16" w:rsidP="00587DDB">
      <w:pPr>
        <w:jc w:val="center"/>
        <w:rPr>
          <w:b/>
          <w:sz w:val="28"/>
          <w:szCs w:val="28"/>
          <w:lang w:val="en-GB"/>
        </w:rPr>
      </w:pPr>
    </w:p>
    <w:p w14:paraId="06E23A9C" w14:textId="34EF4F60" w:rsidR="00FF6EF0" w:rsidRPr="00861943" w:rsidRDefault="002F000C" w:rsidP="00FF6EF0">
      <w:pPr>
        <w:jc w:val="center"/>
        <w:rPr>
          <w:b/>
          <w:lang w:val="en-GB"/>
        </w:rPr>
      </w:pPr>
      <w:r w:rsidRPr="00861943">
        <w:rPr>
          <w:b/>
          <w:lang w:val="en-GB"/>
        </w:rPr>
        <w:t>Funding application</w:t>
      </w:r>
    </w:p>
    <w:p w14:paraId="2FEF1A63" w14:textId="77777777" w:rsidR="005E51E4" w:rsidRPr="00861943" w:rsidRDefault="00FF6EF0" w:rsidP="00FF6EF0">
      <w:pPr>
        <w:jc w:val="center"/>
        <w:rPr>
          <w:b/>
          <w:lang w:val="en-GB"/>
        </w:rPr>
      </w:pPr>
      <w:r w:rsidRPr="00861943">
        <w:rPr>
          <w:b/>
          <w:lang w:val="en-GB"/>
        </w:rPr>
        <w:t>CENTRAL Workshops 2019</w:t>
      </w:r>
    </w:p>
    <w:p w14:paraId="02D405C9" w14:textId="05A7D932" w:rsidR="00FF6EF0" w:rsidRPr="00861943" w:rsidRDefault="00B52A83" w:rsidP="00FF6EF0">
      <w:pPr>
        <w:rPr>
          <w:b/>
          <w:lang w:val="en-GB"/>
        </w:rPr>
      </w:pPr>
      <w:r w:rsidRPr="00861943">
        <w:rPr>
          <w:b/>
          <w:lang w:val="en-GB"/>
        </w:rPr>
        <w:t>I</w:t>
      </w:r>
      <w:r w:rsidR="00284700" w:rsidRPr="00861943">
        <w:rPr>
          <w:b/>
          <w:lang w:val="en-GB"/>
        </w:rPr>
        <w:t xml:space="preserve">. </w:t>
      </w:r>
      <w:r w:rsidR="002F000C" w:rsidRPr="00861943">
        <w:rPr>
          <w:b/>
          <w:lang w:val="en-GB"/>
        </w:rPr>
        <w:t>General information</w:t>
      </w:r>
      <w:r w:rsidR="00FF6EF0" w:rsidRPr="00861943">
        <w:rPr>
          <w:b/>
          <w:lang w:val="en-GB"/>
        </w:rPr>
        <w:t>:</w:t>
      </w:r>
    </w:p>
    <w:p w14:paraId="1AEE9DE1" w14:textId="15393DE7" w:rsidR="00FF6EF0" w:rsidRDefault="00493707" w:rsidP="00FF6EF0">
      <w:pPr>
        <w:rPr>
          <w:lang w:val="en-GB"/>
        </w:rPr>
      </w:pPr>
      <w:r w:rsidRPr="00861943">
        <w:rPr>
          <w:lang w:val="en-GB"/>
        </w:rPr>
        <w:t xml:space="preserve">I hereby submit an application to </w:t>
      </w:r>
      <w:r w:rsidR="006A5321">
        <w:rPr>
          <w:lang w:val="en-GB"/>
        </w:rPr>
        <w:t>receive funding for</w:t>
      </w:r>
      <w:r w:rsidRPr="00861943">
        <w:rPr>
          <w:lang w:val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5871EF" w14:paraId="0C6F5940" w14:textId="77777777" w:rsidTr="005871EF">
        <w:tc>
          <w:tcPr>
            <w:tcW w:w="4605" w:type="dxa"/>
          </w:tcPr>
          <w:p w14:paraId="49464088" w14:textId="11AC7A7B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one CENTRAL workshop</w:t>
            </w:r>
          </w:p>
        </w:tc>
        <w:sdt>
          <w:sdtPr>
            <w:rPr>
              <w:lang w:val="en-GB"/>
            </w:rPr>
            <w:id w:val="948585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5" w:type="dxa"/>
              </w:tcPr>
              <w:p w14:paraId="27268955" w14:textId="4C7BFC82" w:rsidR="005871EF" w:rsidRDefault="00327E87" w:rsidP="00FF6EF0">
                <w:pPr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5871EF" w14:paraId="5FD36F80" w14:textId="77777777" w:rsidTr="005871EF">
        <w:tc>
          <w:tcPr>
            <w:tcW w:w="4605" w:type="dxa"/>
          </w:tcPr>
          <w:p w14:paraId="26BF97C9" w14:textId="58F86D8D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two CENTRAL workshops</w:t>
            </w:r>
            <w:r>
              <w:rPr>
                <w:lang w:val="en-GB"/>
              </w:rPr>
              <w:t>*</w:t>
            </w:r>
          </w:p>
        </w:tc>
        <w:sdt>
          <w:sdtPr>
            <w:rPr>
              <w:lang w:val="en-GB"/>
            </w:rPr>
            <w:id w:val="23058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5" w:type="dxa"/>
              </w:tcPr>
              <w:p w14:paraId="1F2EC1F4" w14:textId="0DE1614A" w:rsidR="005871EF" w:rsidRDefault="005871EF" w:rsidP="00FF6EF0">
                <w:pPr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</w:tbl>
    <w:p w14:paraId="4F2B7A82" w14:textId="4EAF84D3" w:rsidR="00FF6EF0" w:rsidRDefault="005871EF" w:rsidP="005871EF">
      <w:pPr>
        <w:rPr>
          <w:sz w:val="20"/>
          <w:szCs w:val="20"/>
          <w:lang w:val="en-GB"/>
        </w:rPr>
      </w:pPr>
      <w:r w:rsidRPr="005871EF">
        <w:rPr>
          <w:sz w:val="20"/>
          <w:szCs w:val="20"/>
          <w:lang w:val="en-GB"/>
        </w:rPr>
        <w:t>*</w:t>
      </w:r>
      <w:r w:rsidR="00AF7BF7" w:rsidRPr="005871EF">
        <w:rPr>
          <w:sz w:val="20"/>
          <w:szCs w:val="20"/>
          <w:lang w:val="en-GB"/>
        </w:rPr>
        <w:t>it is required</w:t>
      </w:r>
      <w:r w:rsidR="00493707" w:rsidRPr="005871EF">
        <w:rPr>
          <w:sz w:val="20"/>
          <w:szCs w:val="20"/>
          <w:lang w:val="en-GB"/>
        </w:rPr>
        <w:t xml:space="preserve"> that at least one works</w:t>
      </w:r>
      <w:r>
        <w:rPr>
          <w:sz w:val="20"/>
          <w:szCs w:val="20"/>
          <w:lang w:val="en-GB"/>
        </w:rPr>
        <w:t>hop shall take place in Berlin</w:t>
      </w:r>
    </w:p>
    <w:p w14:paraId="19C8C0A3" w14:textId="77777777" w:rsidR="005871EF" w:rsidRPr="005871EF" w:rsidRDefault="005871EF" w:rsidP="005871EF">
      <w:pPr>
        <w:rPr>
          <w:sz w:val="20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5700"/>
      </w:tblGrid>
      <w:tr w:rsidR="005871EF" w:rsidRPr="00DD26AF" w14:paraId="1CA26715" w14:textId="77777777" w:rsidTr="005871EF">
        <w:tc>
          <w:tcPr>
            <w:tcW w:w="3510" w:type="dxa"/>
          </w:tcPr>
          <w:p w14:paraId="656638F0" w14:textId="4D8F426A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 xml:space="preserve">Working title of the </w:t>
            </w:r>
            <w:r>
              <w:rPr>
                <w:lang w:val="en-GB"/>
              </w:rPr>
              <w:t>workshop:</w:t>
            </w:r>
          </w:p>
        </w:tc>
        <w:tc>
          <w:tcPr>
            <w:tcW w:w="5700" w:type="dxa"/>
          </w:tcPr>
          <w:p w14:paraId="1DA34BDF" w14:textId="77777777" w:rsidR="005871EF" w:rsidRDefault="005871EF" w:rsidP="00FF6EF0">
            <w:pPr>
              <w:rPr>
                <w:lang w:val="en-GB"/>
              </w:rPr>
            </w:pPr>
          </w:p>
        </w:tc>
      </w:tr>
      <w:tr w:rsidR="005871EF" w:rsidRPr="00DD26AF" w14:paraId="4E91D0FF" w14:textId="77777777" w:rsidTr="005871EF">
        <w:tc>
          <w:tcPr>
            <w:tcW w:w="3510" w:type="dxa"/>
          </w:tcPr>
          <w:p w14:paraId="1D594588" w14:textId="5417F6E2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Planned date of 1</w:t>
            </w:r>
            <w:r w:rsidRPr="00861943">
              <w:rPr>
                <w:vertAlign w:val="superscript"/>
                <w:lang w:val="en-GB"/>
              </w:rPr>
              <w:t>st</w:t>
            </w:r>
            <w:r w:rsidRPr="00861943">
              <w:rPr>
                <w:lang w:val="en-GB"/>
              </w:rPr>
              <w:t xml:space="preserve"> workshop</w:t>
            </w:r>
          </w:p>
        </w:tc>
        <w:tc>
          <w:tcPr>
            <w:tcW w:w="5700" w:type="dxa"/>
          </w:tcPr>
          <w:p w14:paraId="04CD2F07" w14:textId="77777777" w:rsidR="005871EF" w:rsidRDefault="005871EF" w:rsidP="00FF6EF0">
            <w:pPr>
              <w:rPr>
                <w:lang w:val="en-GB"/>
              </w:rPr>
            </w:pPr>
          </w:p>
        </w:tc>
      </w:tr>
      <w:tr w:rsidR="005871EF" w:rsidRPr="009931F6" w14:paraId="1BF4CD3A" w14:textId="77777777" w:rsidTr="005871EF">
        <w:tc>
          <w:tcPr>
            <w:tcW w:w="3510" w:type="dxa"/>
          </w:tcPr>
          <w:p w14:paraId="4B0B9BFB" w14:textId="05873969" w:rsidR="005871EF" w:rsidRDefault="005871EF" w:rsidP="00FF6EF0">
            <w:pPr>
              <w:rPr>
                <w:lang w:val="en-GB"/>
              </w:rPr>
            </w:pPr>
            <w:r>
              <w:rPr>
                <w:lang w:val="en-GB"/>
              </w:rPr>
              <w:t xml:space="preserve">Preferred </w:t>
            </w:r>
            <w:r w:rsidRPr="00861943">
              <w:rPr>
                <w:lang w:val="en-GB"/>
              </w:rPr>
              <w:t>Location</w:t>
            </w:r>
          </w:p>
        </w:tc>
        <w:sdt>
          <w:sdtPr>
            <w:rPr>
              <w:lang w:val="en-GB"/>
            </w:rPr>
            <w:id w:val="9877399"/>
            <w:placeholder>
              <w:docPart w:val="DefaultPlaceholder_1082065159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5700" w:type="dxa"/>
              </w:tcPr>
              <w:p w14:paraId="176BC1C1" w14:textId="25491AC8" w:rsidR="005871EF" w:rsidRPr="009931F6" w:rsidRDefault="009931F6" w:rsidP="00FF6EF0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</w:tbl>
    <w:p w14:paraId="1A5E1B38" w14:textId="77777777" w:rsidR="005871EF" w:rsidRPr="009931F6" w:rsidRDefault="005871EF" w:rsidP="00FF6EF0"/>
    <w:p w14:paraId="2FB23601" w14:textId="5ED12D6E" w:rsidR="005871EF" w:rsidRDefault="005871EF" w:rsidP="00FF6EF0">
      <w:pPr>
        <w:rPr>
          <w:lang w:val="en-GB"/>
        </w:rPr>
      </w:pPr>
      <w:r>
        <w:rPr>
          <w:lang w:val="en-GB"/>
        </w:rPr>
        <w:t>Optional: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5700"/>
      </w:tblGrid>
      <w:tr w:rsidR="005871EF" w:rsidRPr="00DD26AF" w14:paraId="3C55565A" w14:textId="77777777" w:rsidTr="005871EF">
        <w:tc>
          <w:tcPr>
            <w:tcW w:w="3510" w:type="dxa"/>
          </w:tcPr>
          <w:p w14:paraId="6D8DA413" w14:textId="6D9DEE70" w:rsidR="005871EF" w:rsidRDefault="005871EF" w:rsidP="005871EF">
            <w:pPr>
              <w:rPr>
                <w:lang w:val="en-GB"/>
              </w:rPr>
            </w:pPr>
            <w:r w:rsidRPr="00861943">
              <w:rPr>
                <w:lang w:val="en-GB"/>
              </w:rPr>
              <w:t>Planned date of 2</w:t>
            </w:r>
            <w:r w:rsidRPr="00861943">
              <w:rPr>
                <w:vertAlign w:val="superscript"/>
                <w:lang w:val="en-GB"/>
              </w:rPr>
              <w:t>nd</w:t>
            </w:r>
            <w:r w:rsidRPr="00861943">
              <w:rPr>
                <w:lang w:val="en-GB"/>
              </w:rPr>
              <w:t xml:space="preserve"> workshop</w:t>
            </w:r>
          </w:p>
        </w:tc>
        <w:tc>
          <w:tcPr>
            <w:tcW w:w="5700" w:type="dxa"/>
          </w:tcPr>
          <w:p w14:paraId="6DDC6D2D" w14:textId="77777777" w:rsidR="005871EF" w:rsidRDefault="005871EF" w:rsidP="005871EF">
            <w:pPr>
              <w:rPr>
                <w:lang w:val="en-GB"/>
              </w:rPr>
            </w:pPr>
          </w:p>
        </w:tc>
      </w:tr>
      <w:tr w:rsidR="005871EF" w:rsidRPr="009931F6" w14:paraId="2EF68000" w14:textId="77777777" w:rsidTr="005871EF">
        <w:tc>
          <w:tcPr>
            <w:tcW w:w="3510" w:type="dxa"/>
          </w:tcPr>
          <w:p w14:paraId="30DE900A" w14:textId="77777777" w:rsidR="005871EF" w:rsidRDefault="005871EF" w:rsidP="005871EF">
            <w:pPr>
              <w:rPr>
                <w:lang w:val="en-GB"/>
              </w:rPr>
            </w:pPr>
            <w:r>
              <w:rPr>
                <w:lang w:val="en-GB"/>
              </w:rPr>
              <w:t xml:space="preserve">Preferred </w:t>
            </w:r>
            <w:r w:rsidRPr="00861943">
              <w:rPr>
                <w:lang w:val="en-GB"/>
              </w:rPr>
              <w:t>Location</w:t>
            </w:r>
          </w:p>
        </w:tc>
        <w:sdt>
          <w:sdtPr>
            <w:rPr>
              <w:lang w:val="en-GB"/>
            </w:rPr>
            <w:id w:val="-179041587"/>
            <w:placeholder>
              <w:docPart w:val="E57720A8707D4DA7A55E73E14A6EB82A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5700" w:type="dxa"/>
              </w:tcPr>
              <w:p w14:paraId="6548A533" w14:textId="4B041BAD" w:rsidR="005871EF" w:rsidRPr="009931F6" w:rsidRDefault="009931F6" w:rsidP="005871EF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</w:tbl>
    <w:p w14:paraId="7F544C20" w14:textId="77777777" w:rsidR="005871EF" w:rsidRPr="009931F6" w:rsidRDefault="005871EF" w:rsidP="00FF6EF0"/>
    <w:p w14:paraId="3AC12A59" w14:textId="16A91545" w:rsidR="00284700" w:rsidRPr="00AF7BF7" w:rsidRDefault="009F36D9" w:rsidP="00FF6EF0">
      <w:pPr>
        <w:rPr>
          <w:b/>
          <w:lang w:val="en-GB"/>
        </w:rPr>
      </w:pPr>
      <w:r w:rsidRPr="00861943">
        <w:rPr>
          <w:b/>
          <w:lang w:val="en-GB"/>
        </w:rPr>
        <w:t>II.</w:t>
      </w:r>
      <w:r w:rsidR="00AF7BF7">
        <w:rPr>
          <w:b/>
          <w:lang w:val="en-GB"/>
        </w:rPr>
        <w:t xml:space="preserve"> </w:t>
      </w:r>
      <w:r w:rsidR="00743B2B">
        <w:rPr>
          <w:b/>
          <w:lang w:val="en-GB"/>
        </w:rPr>
        <w:t>Disciplines:</w:t>
      </w:r>
      <w:r w:rsidR="00AF7BF7">
        <w:rPr>
          <w:b/>
          <w:lang w:val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0"/>
      </w:tblGrid>
      <w:tr w:rsidR="005871EF" w14:paraId="04CC7FED" w14:textId="77777777" w:rsidTr="005871EF">
        <w:trPr>
          <w:trHeight w:val="574"/>
        </w:trPr>
        <w:tc>
          <w:tcPr>
            <w:tcW w:w="9210" w:type="dxa"/>
          </w:tcPr>
          <w:p w14:paraId="34545362" w14:textId="77777777" w:rsidR="005871EF" w:rsidRDefault="005871EF" w:rsidP="00B47A40">
            <w:pPr>
              <w:rPr>
                <w:lang w:val="en-GB"/>
              </w:rPr>
            </w:pPr>
          </w:p>
          <w:p w14:paraId="220F977E" w14:textId="77777777" w:rsidR="005871EF" w:rsidRDefault="005871EF" w:rsidP="00B47A40">
            <w:pPr>
              <w:rPr>
                <w:lang w:val="en-GB"/>
              </w:rPr>
            </w:pPr>
          </w:p>
          <w:p w14:paraId="4B337BCA" w14:textId="77777777" w:rsidR="005871EF" w:rsidRDefault="005871EF" w:rsidP="00B47A40">
            <w:pPr>
              <w:rPr>
                <w:lang w:val="en-GB"/>
              </w:rPr>
            </w:pPr>
          </w:p>
          <w:p w14:paraId="37604F3C" w14:textId="77777777" w:rsidR="005871EF" w:rsidRDefault="005871EF" w:rsidP="00B47A40">
            <w:pPr>
              <w:rPr>
                <w:lang w:val="en-GB"/>
              </w:rPr>
            </w:pPr>
          </w:p>
        </w:tc>
      </w:tr>
    </w:tbl>
    <w:p w14:paraId="670AB5AF" w14:textId="77777777" w:rsidR="00B47A40" w:rsidRPr="00861943" w:rsidRDefault="00B47A40" w:rsidP="00B47A40">
      <w:pPr>
        <w:spacing w:after="0"/>
        <w:rPr>
          <w:lang w:val="en-GB"/>
        </w:rPr>
      </w:pPr>
    </w:p>
    <w:p w14:paraId="254E933F" w14:textId="7ADA593D" w:rsidR="00AF7BF7" w:rsidRPr="00AF7BF7" w:rsidRDefault="00B52A83" w:rsidP="00FF6EF0">
      <w:pPr>
        <w:rPr>
          <w:b/>
          <w:lang w:val="en-GB"/>
        </w:rPr>
      </w:pPr>
      <w:r w:rsidRPr="00861943">
        <w:rPr>
          <w:b/>
          <w:lang w:val="en-GB"/>
        </w:rPr>
        <w:t>II</w:t>
      </w:r>
      <w:r w:rsidR="009F36D9" w:rsidRPr="00861943">
        <w:rPr>
          <w:b/>
          <w:lang w:val="en-GB"/>
        </w:rPr>
        <w:t>I</w:t>
      </w:r>
      <w:r w:rsidR="00284700" w:rsidRPr="00861943">
        <w:rPr>
          <w:b/>
          <w:lang w:val="en-GB"/>
        </w:rPr>
        <w:t xml:space="preserve">. </w:t>
      </w:r>
      <w:r w:rsidR="00B47A40" w:rsidRPr="00861943">
        <w:rPr>
          <w:b/>
          <w:lang w:val="en-GB"/>
        </w:rPr>
        <w:t>Team member details</w:t>
      </w:r>
      <w:r w:rsidR="00743B2B">
        <w:rPr>
          <w:b/>
          <w:lang w:val="en-GB"/>
        </w:rPr>
        <w:t>:</w:t>
      </w:r>
    </w:p>
    <w:p w14:paraId="74D4096C" w14:textId="6A6CE70E" w:rsidR="00084FC7" w:rsidRPr="00861943" w:rsidRDefault="00B47A40" w:rsidP="00FF6EF0">
      <w:pPr>
        <w:rPr>
          <w:lang w:val="en-GB"/>
        </w:rPr>
      </w:pPr>
      <w:r w:rsidRPr="00861943">
        <w:rPr>
          <w:lang w:val="en-GB"/>
        </w:rPr>
        <w:t>Please give details of the project</w:t>
      </w:r>
      <w:r w:rsidR="00553D94">
        <w:rPr>
          <w:lang w:val="en-GB"/>
        </w:rPr>
        <w:t>/workshop</w:t>
      </w:r>
      <w:r w:rsidRPr="00861943">
        <w:rPr>
          <w:lang w:val="en-GB"/>
        </w:rPr>
        <w:t xml:space="preserve"> leaders below</w:t>
      </w:r>
      <w:r w:rsidR="00084FC7" w:rsidRPr="00861943">
        <w:rPr>
          <w:lang w:val="en-GB"/>
        </w:rPr>
        <w:t>.</w:t>
      </w:r>
      <w:r w:rsidR="000F504A" w:rsidRPr="00861943">
        <w:rPr>
          <w:lang w:val="en-GB"/>
        </w:rPr>
        <w:t xml:space="preserve"> </w:t>
      </w:r>
      <w:r w:rsidR="00AF7BF7" w:rsidRPr="006A5321">
        <w:rPr>
          <w:b/>
          <w:lang w:val="en-GB"/>
        </w:rPr>
        <w:t>One of the CENTRAL partners must be Humboldt-</w:t>
      </w:r>
      <w:proofErr w:type="spellStart"/>
      <w:r w:rsidR="00AF7BF7" w:rsidRPr="006A5321">
        <w:rPr>
          <w:b/>
          <w:lang w:val="en-GB"/>
        </w:rPr>
        <w:t>Universität</w:t>
      </w:r>
      <w:proofErr w:type="spellEnd"/>
      <w:r w:rsidR="00AF7BF7" w:rsidRPr="006A5321">
        <w:rPr>
          <w:b/>
          <w:lang w:val="en-GB"/>
        </w:rPr>
        <w:t xml:space="preserve"> </w:t>
      </w:r>
      <w:proofErr w:type="spellStart"/>
      <w:r w:rsidR="00AF7BF7" w:rsidRPr="006A5321">
        <w:rPr>
          <w:b/>
          <w:lang w:val="en-GB"/>
        </w:rPr>
        <w:t>zu</w:t>
      </w:r>
      <w:proofErr w:type="spellEnd"/>
      <w:r w:rsidR="00AF7BF7" w:rsidRPr="006A5321">
        <w:rPr>
          <w:b/>
          <w:lang w:val="en-GB"/>
        </w:rPr>
        <w:t xml:space="preserve"> Berlin</w:t>
      </w:r>
      <w:r w:rsidR="00AF7BF7">
        <w:rPr>
          <w:lang w:val="en-GB"/>
        </w:rPr>
        <w:t>.</w:t>
      </w:r>
    </w:p>
    <w:p w14:paraId="057A6767" w14:textId="716E77AB" w:rsidR="003368B6" w:rsidRPr="00981B9B" w:rsidRDefault="003368B6" w:rsidP="00FF6EF0">
      <w:pPr>
        <w:rPr>
          <w:b/>
          <w:lang w:val="en-US"/>
        </w:rPr>
      </w:pPr>
      <w:r w:rsidRPr="00981B9B">
        <w:rPr>
          <w:b/>
          <w:lang w:val="en-US"/>
        </w:rPr>
        <w:t>CENTRAL Partner I</w:t>
      </w:r>
      <w:r w:rsidR="00327E87">
        <w:rPr>
          <w:b/>
          <w:lang w:val="en-US"/>
        </w:rPr>
        <w:t xml:space="preserve"> (project/workshop leader)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27E87" w:rsidRPr="009931F6" w14:paraId="6D4F8025" w14:textId="77777777" w:rsidTr="00327E87">
        <w:tc>
          <w:tcPr>
            <w:tcW w:w="4605" w:type="dxa"/>
          </w:tcPr>
          <w:p w14:paraId="6619DB40" w14:textId="1CB4930B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sdt>
          <w:sdtPr>
            <w:rPr>
              <w:lang w:val="en-GB"/>
            </w:rPr>
            <w:id w:val="-2052609324"/>
            <w:placeholder>
              <w:docPart w:val="69445C75E2C44A16BCB154E8791D105C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4605" w:type="dxa"/>
              </w:tcPr>
              <w:p w14:paraId="08FD0257" w14:textId="7CBCAA63" w:rsidR="00327E87" w:rsidRPr="009931F6" w:rsidRDefault="009931F6" w:rsidP="00284700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327E87" w14:paraId="0F566A4A" w14:textId="77777777" w:rsidTr="00327E87">
        <w:tc>
          <w:tcPr>
            <w:tcW w:w="4605" w:type="dxa"/>
          </w:tcPr>
          <w:p w14:paraId="23194D45" w14:textId="1A43847F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Faculty / Department / Other unit</w:t>
            </w:r>
          </w:p>
        </w:tc>
        <w:tc>
          <w:tcPr>
            <w:tcW w:w="4605" w:type="dxa"/>
          </w:tcPr>
          <w:p w14:paraId="5CD660E2" w14:textId="77777777" w:rsidR="00327E87" w:rsidRDefault="00327E87" w:rsidP="00284700">
            <w:pPr>
              <w:rPr>
                <w:lang w:val="en-US"/>
              </w:rPr>
            </w:pPr>
          </w:p>
          <w:p w14:paraId="1CB60E7C" w14:textId="77777777" w:rsidR="009931F6" w:rsidRDefault="009931F6" w:rsidP="00284700">
            <w:pPr>
              <w:rPr>
                <w:lang w:val="en-US"/>
              </w:rPr>
            </w:pPr>
          </w:p>
        </w:tc>
      </w:tr>
      <w:tr w:rsidR="00327E87" w14:paraId="00966F82" w14:textId="77777777" w:rsidTr="00327E87">
        <w:trPr>
          <w:trHeight w:hRule="exact" w:val="57"/>
        </w:trPr>
        <w:tc>
          <w:tcPr>
            <w:tcW w:w="4605" w:type="dxa"/>
            <w:shd w:val="clear" w:color="auto" w:fill="21488D"/>
          </w:tcPr>
          <w:p w14:paraId="7D6A4458" w14:textId="77777777" w:rsidR="00327E87" w:rsidRDefault="00327E87" w:rsidP="00284700">
            <w:pPr>
              <w:rPr>
                <w:lang w:val="en-US"/>
              </w:rPr>
            </w:pPr>
          </w:p>
        </w:tc>
        <w:tc>
          <w:tcPr>
            <w:tcW w:w="4605" w:type="dxa"/>
            <w:shd w:val="clear" w:color="auto" w:fill="21488D"/>
          </w:tcPr>
          <w:p w14:paraId="70CCEC69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3F26BF6B" w14:textId="77777777" w:rsidTr="00327E87">
        <w:tc>
          <w:tcPr>
            <w:tcW w:w="4605" w:type="dxa"/>
          </w:tcPr>
          <w:p w14:paraId="1DF402A8" w14:textId="5679DA79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Form of address</w:t>
            </w:r>
          </w:p>
        </w:tc>
        <w:tc>
          <w:tcPr>
            <w:tcW w:w="4605" w:type="dxa"/>
          </w:tcPr>
          <w:p w14:paraId="35169A35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36AF635B" w14:textId="77777777" w:rsidTr="00327E87">
        <w:tc>
          <w:tcPr>
            <w:tcW w:w="4605" w:type="dxa"/>
          </w:tcPr>
          <w:p w14:paraId="4C8A2F62" w14:textId="55CF0D86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Academic degree</w:t>
            </w:r>
          </w:p>
        </w:tc>
        <w:tc>
          <w:tcPr>
            <w:tcW w:w="4605" w:type="dxa"/>
          </w:tcPr>
          <w:p w14:paraId="6C488F53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:rsidRPr="00DD26AF" w14:paraId="0380AE46" w14:textId="77777777" w:rsidTr="00327E87">
        <w:tc>
          <w:tcPr>
            <w:tcW w:w="4605" w:type="dxa"/>
          </w:tcPr>
          <w:p w14:paraId="01836BCF" w14:textId="64F3F333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Name (First name and surname)</w:t>
            </w:r>
          </w:p>
        </w:tc>
        <w:tc>
          <w:tcPr>
            <w:tcW w:w="4605" w:type="dxa"/>
          </w:tcPr>
          <w:p w14:paraId="29CB9E32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37693484" w14:textId="77777777" w:rsidTr="00327E87">
        <w:tc>
          <w:tcPr>
            <w:tcW w:w="4605" w:type="dxa"/>
          </w:tcPr>
          <w:p w14:paraId="68AF9605" w14:textId="73A86797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605" w:type="dxa"/>
          </w:tcPr>
          <w:p w14:paraId="331B3FBE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0D936D39" w14:textId="77777777" w:rsidTr="00327E87">
        <w:tc>
          <w:tcPr>
            <w:tcW w:w="4605" w:type="dxa"/>
          </w:tcPr>
          <w:p w14:paraId="7AAA64B1" w14:textId="2E1EDF6F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4605" w:type="dxa"/>
          </w:tcPr>
          <w:p w14:paraId="75E5D7C4" w14:textId="77777777" w:rsidR="00327E87" w:rsidRDefault="00327E87" w:rsidP="00284700">
            <w:pPr>
              <w:rPr>
                <w:lang w:val="en-US"/>
              </w:rPr>
            </w:pPr>
          </w:p>
        </w:tc>
      </w:tr>
    </w:tbl>
    <w:p w14:paraId="4B92E2F0" w14:textId="5E7D3324" w:rsidR="00327E87" w:rsidRDefault="00327E87" w:rsidP="00284700">
      <w:pPr>
        <w:rPr>
          <w:lang w:val="en-US"/>
        </w:rPr>
      </w:pPr>
    </w:p>
    <w:p w14:paraId="041FE517" w14:textId="77777777" w:rsidR="00327E87" w:rsidRDefault="00327E87">
      <w:pPr>
        <w:rPr>
          <w:lang w:val="en-US"/>
        </w:rPr>
      </w:pPr>
      <w:r>
        <w:rPr>
          <w:lang w:val="en-US"/>
        </w:rPr>
        <w:br w:type="page"/>
      </w:r>
    </w:p>
    <w:p w14:paraId="5605CA29" w14:textId="58B5C45B" w:rsidR="00E72D58" w:rsidRPr="00861943" w:rsidRDefault="00E72D58" w:rsidP="00E72D58">
      <w:pPr>
        <w:rPr>
          <w:b/>
          <w:lang w:val="en-GB"/>
        </w:rPr>
      </w:pPr>
      <w:r w:rsidRPr="00861943">
        <w:rPr>
          <w:b/>
          <w:lang w:val="en-GB"/>
        </w:rPr>
        <w:lastRenderedPageBreak/>
        <w:t>CENTRAL Partner II</w:t>
      </w:r>
      <w:r w:rsidR="00327E87">
        <w:rPr>
          <w:b/>
          <w:lang w:val="en-GB"/>
        </w:rPr>
        <w:t xml:space="preserve"> </w:t>
      </w:r>
      <w:r w:rsidR="00327E87">
        <w:rPr>
          <w:b/>
          <w:lang w:val="en-US"/>
        </w:rPr>
        <w:t>(project/workshop leader)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27E87" w:rsidRPr="009931F6" w14:paraId="79438804" w14:textId="77777777" w:rsidTr="00327E87">
        <w:tc>
          <w:tcPr>
            <w:tcW w:w="4605" w:type="dxa"/>
          </w:tcPr>
          <w:p w14:paraId="7FCBC4A0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sdt>
          <w:sdtPr>
            <w:rPr>
              <w:lang w:val="en-GB"/>
            </w:rPr>
            <w:id w:val="-539207284"/>
            <w:placeholder>
              <w:docPart w:val="F869A5DD52B7485A9C773C27AE28E0A1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4605" w:type="dxa"/>
              </w:tcPr>
              <w:p w14:paraId="47433B37" w14:textId="4ACAA616" w:rsidR="00327E87" w:rsidRPr="009931F6" w:rsidRDefault="009931F6" w:rsidP="00327E87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327E87" w14:paraId="21ADF0F3" w14:textId="77777777" w:rsidTr="00327E87">
        <w:tc>
          <w:tcPr>
            <w:tcW w:w="4605" w:type="dxa"/>
          </w:tcPr>
          <w:p w14:paraId="2EC5F5E5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Faculty / Department / Other unit</w:t>
            </w:r>
          </w:p>
        </w:tc>
        <w:tc>
          <w:tcPr>
            <w:tcW w:w="4605" w:type="dxa"/>
          </w:tcPr>
          <w:p w14:paraId="4A734358" w14:textId="77777777" w:rsidR="00327E87" w:rsidRDefault="00327E87" w:rsidP="00327E87">
            <w:pPr>
              <w:rPr>
                <w:lang w:val="en-US"/>
              </w:rPr>
            </w:pPr>
          </w:p>
          <w:p w14:paraId="7B771001" w14:textId="77777777" w:rsidR="009931F6" w:rsidRDefault="009931F6" w:rsidP="00327E87">
            <w:pPr>
              <w:rPr>
                <w:lang w:val="en-US"/>
              </w:rPr>
            </w:pPr>
          </w:p>
        </w:tc>
      </w:tr>
      <w:tr w:rsidR="00327E87" w14:paraId="755BD539" w14:textId="77777777" w:rsidTr="00327E87">
        <w:trPr>
          <w:trHeight w:hRule="exact" w:val="57"/>
        </w:trPr>
        <w:tc>
          <w:tcPr>
            <w:tcW w:w="4605" w:type="dxa"/>
            <w:shd w:val="clear" w:color="auto" w:fill="21488D"/>
          </w:tcPr>
          <w:p w14:paraId="2901540C" w14:textId="77777777" w:rsidR="00327E87" w:rsidRDefault="00327E87" w:rsidP="00327E87">
            <w:pPr>
              <w:rPr>
                <w:lang w:val="en-US"/>
              </w:rPr>
            </w:pPr>
          </w:p>
        </w:tc>
        <w:tc>
          <w:tcPr>
            <w:tcW w:w="4605" w:type="dxa"/>
            <w:shd w:val="clear" w:color="auto" w:fill="21488D"/>
          </w:tcPr>
          <w:p w14:paraId="33022BEC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6466A0D2" w14:textId="77777777" w:rsidTr="00327E87">
        <w:tc>
          <w:tcPr>
            <w:tcW w:w="4605" w:type="dxa"/>
          </w:tcPr>
          <w:p w14:paraId="5F0FD967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Form of address</w:t>
            </w:r>
          </w:p>
        </w:tc>
        <w:tc>
          <w:tcPr>
            <w:tcW w:w="4605" w:type="dxa"/>
          </w:tcPr>
          <w:p w14:paraId="7E141B42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370BE9D2" w14:textId="77777777" w:rsidTr="00327E87">
        <w:tc>
          <w:tcPr>
            <w:tcW w:w="4605" w:type="dxa"/>
          </w:tcPr>
          <w:p w14:paraId="50347D11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Academic degree</w:t>
            </w:r>
          </w:p>
        </w:tc>
        <w:tc>
          <w:tcPr>
            <w:tcW w:w="4605" w:type="dxa"/>
          </w:tcPr>
          <w:p w14:paraId="08AEDAC8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:rsidRPr="00DD26AF" w14:paraId="5F7A01E5" w14:textId="77777777" w:rsidTr="00327E87">
        <w:tc>
          <w:tcPr>
            <w:tcW w:w="4605" w:type="dxa"/>
          </w:tcPr>
          <w:p w14:paraId="5F15FBD9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Name (First name and surname)</w:t>
            </w:r>
          </w:p>
        </w:tc>
        <w:tc>
          <w:tcPr>
            <w:tcW w:w="4605" w:type="dxa"/>
          </w:tcPr>
          <w:p w14:paraId="696B9683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30C671AA" w14:textId="77777777" w:rsidTr="00327E87">
        <w:tc>
          <w:tcPr>
            <w:tcW w:w="4605" w:type="dxa"/>
          </w:tcPr>
          <w:p w14:paraId="66A79404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605" w:type="dxa"/>
          </w:tcPr>
          <w:p w14:paraId="45E657E3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2BB49571" w14:textId="77777777" w:rsidTr="00327E87">
        <w:tc>
          <w:tcPr>
            <w:tcW w:w="4605" w:type="dxa"/>
          </w:tcPr>
          <w:p w14:paraId="48034433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4605" w:type="dxa"/>
          </w:tcPr>
          <w:p w14:paraId="405C3045" w14:textId="77777777" w:rsidR="00327E87" w:rsidRDefault="00327E87" w:rsidP="00327E87">
            <w:pPr>
              <w:rPr>
                <w:lang w:val="en-US"/>
              </w:rPr>
            </w:pPr>
          </w:p>
        </w:tc>
      </w:tr>
    </w:tbl>
    <w:p w14:paraId="56A4643E" w14:textId="77777777" w:rsidR="00327E87" w:rsidRDefault="00327E87" w:rsidP="00E72D58">
      <w:pPr>
        <w:rPr>
          <w:lang w:val="en-GB"/>
        </w:rPr>
      </w:pPr>
    </w:p>
    <w:p w14:paraId="38627DDF" w14:textId="79C8F4E2" w:rsidR="00E72D58" w:rsidRPr="00861943" w:rsidRDefault="00E72D58" w:rsidP="00E72D58">
      <w:pPr>
        <w:rPr>
          <w:b/>
          <w:lang w:val="en-GB"/>
        </w:rPr>
      </w:pPr>
      <w:r w:rsidRPr="00861943">
        <w:rPr>
          <w:b/>
          <w:lang w:val="en-GB"/>
        </w:rPr>
        <w:t>CENTRAL Partner III</w:t>
      </w:r>
      <w:r w:rsidR="00327E87">
        <w:rPr>
          <w:b/>
          <w:lang w:val="en-GB"/>
        </w:rPr>
        <w:t xml:space="preserve"> </w:t>
      </w:r>
      <w:r w:rsidR="00327E87">
        <w:rPr>
          <w:b/>
          <w:lang w:val="en-US"/>
        </w:rPr>
        <w:t>(project/workshop leader)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27E87" w:rsidRPr="009931F6" w14:paraId="5505B11B" w14:textId="77777777" w:rsidTr="00327E87">
        <w:tc>
          <w:tcPr>
            <w:tcW w:w="4605" w:type="dxa"/>
          </w:tcPr>
          <w:p w14:paraId="49D5E9BD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sdt>
          <w:sdtPr>
            <w:rPr>
              <w:lang w:val="en-GB"/>
            </w:rPr>
            <w:id w:val="-758452749"/>
            <w:placeholder>
              <w:docPart w:val="6EA9294AEA33443FB1B8FB6CC8E90341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4605" w:type="dxa"/>
              </w:tcPr>
              <w:p w14:paraId="2E74E1C3" w14:textId="787871FD" w:rsidR="00327E87" w:rsidRPr="009931F6" w:rsidRDefault="009931F6" w:rsidP="00327E87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327E87" w14:paraId="1C546746" w14:textId="77777777" w:rsidTr="00327E87">
        <w:tc>
          <w:tcPr>
            <w:tcW w:w="4605" w:type="dxa"/>
          </w:tcPr>
          <w:p w14:paraId="56684CA6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Faculty / Department / Other unit</w:t>
            </w:r>
          </w:p>
        </w:tc>
        <w:tc>
          <w:tcPr>
            <w:tcW w:w="4605" w:type="dxa"/>
          </w:tcPr>
          <w:p w14:paraId="42EB6D8C" w14:textId="77777777" w:rsidR="00327E87" w:rsidRDefault="00327E87" w:rsidP="00327E87">
            <w:pPr>
              <w:rPr>
                <w:lang w:val="en-US"/>
              </w:rPr>
            </w:pPr>
          </w:p>
          <w:p w14:paraId="7A514F19" w14:textId="77777777" w:rsidR="009931F6" w:rsidRDefault="009931F6" w:rsidP="00327E87">
            <w:pPr>
              <w:rPr>
                <w:lang w:val="en-US"/>
              </w:rPr>
            </w:pPr>
          </w:p>
        </w:tc>
      </w:tr>
      <w:tr w:rsidR="00327E87" w14:paraId="16757139" w14:textId="77777777" w:rsidTr="00327E87">
        <w:trPr>
          <w:trHeight w:hRule="exact" w:val="57"/>
        </w:trPr>
        <w:tc>
          <w:tcPr>
            <w:tcW w:w="4605" w:type="dxa"/>
            <w:shd w:val="clear" w:color="auto" w:fill="21488D"/>
          </w:tcPr>
          <w:p w14:paraId="6D0A9F33" w14:textId="77777777" w:rsidR="00327E87" w:rsidRDefault="00327E87" w:rsidP="00327E87">
            <w:pPr>
              <w:rPr>
                <w:lang w:val="en-US"/>
              </w:rPr>
            </w:pPr>
          </w:p>
        </w:tc>
        <w:tc>
          <w:tcPr>
            <w:tcW w:w="4605" w:type="dxa"/>
            <w:shd w:val="clear" w:color="auto" w:fill="21488D"/>
          </w:tcPr>
          <w:p w14:paraId="4B8A5F43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6BF02AAB" w14:textId="77777777" w:rsidTr="00327E87">
        <w:tc>
          <w:tcPr>
            <w:tcW w:w="4605" w:type="dxa"/>
          </w:tcPr>
          <w:p w14:paraId="3285500E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Form of address</w:t>
            </w:r>
          </w:p>
        </w:tc>
        <w:tc>
          <w:tcPr>
            <w:tcW w:w="4605" w:type="dxa"/>
          </w:tcPr>
          <w:p w14:paraId="3F5CF357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70E4F061" w14:textId="77777777" w:rsidTr="00327E87">
        <w:tc>
          <w:tcPr>
            <w:tcW w:w="4605" w:type="dxa"/>
          </w:tcPr>
          <w:p w14:paraId="77A1C8B2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Academic degree</w:t>
            </w:r>
          </w:p>
        </w:tc>
        <w:tc>
          <w:tcPr>
            <w:tcW w:w="4605" w:type="dxa"/>
          </w:tcPr>
          <w:p w14:paraId="149D4822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:rsidRPr="00DD26AF" w14:paraId="3929356A" w14:textId="77777777" w:rsidTr="00327E87">
        <w:tc>
          <w:tcPr>
            <w:tcW w:w="4605" w:type="dxa"/>
          </w:tcPr>
          <w:p w14:paraId="19E6A3A4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Name (First name and surname)</w:t>
            </w:r>
          </w:p>
        </w:tc>
        <w:tc>
          <w:tcPr>
            <w:tcW w:w="4605" w:type="dxa"/>
          </w:tcPr>
          <w:p w14:paraId="40207B5B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37B490D8" w14:textId="77777777" w:rsidTr="00327E87">
        <w:tc>
          <w:tcPr>
            <w:tcW w:w="4605" w:type="dxa"/>
          </w:tcPr>
          <w:p w14:paraId="7CF2F7CC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605" w:type="dxa"/>
          </w:tcPr>
          <w:p w14:paraId="10195A94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5A4C8552" w14:textId="77777777" w:rsidTr="00327E87">
        <w:tc>
          <w:tcPr>
            <w:tcW w:w="4605" w:type="dxa"/>
          </w:tcPr>
          <w:p w14:paraId="25258756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4605" w:type="dxa"/>
          </w:tcPr>
          <w:p w14:paraId="2BC5B20E" w14:textId="77777777" w:rsidR="00327E87" w:rsidRDefault="00327E87" w:rsidP="00327E87">
            <w:pPr>
              <w:rPr>
                <w:lang w:val="en-US"/>
              </w:rPr>
            </w:pPr>
          </w:p>
        </w:tc>
      </w:tr>
    </w:tbl>
    <w:p w14:paraId="6B813511" w14:textId="77777777" w:rsidR="00A27DD0" w:rsidRDefault="00A27DD0" w:rsidP="00FF6EF0">
      <w:pPr>
        <w:rPr>
          <w:lang w:val="en-GB"/>
        </w:rPr>
      </w:pPr>
    </w:p>
    <w:p w14:paraId="17C5383F" w14:textId="7A8E1A1B" w:rsidR="00E72D58" w:rsidRDefault="00A27DD0" w:rsidP="00FF6EF0">
      <w:pPr>
        <w:rPr>
          <w:lang w:val="en-GB"/>
        </w:rPr>
      </w:pPr>
      <w:r>
        <w:rPr>
          <w:lang w:val="en-GB"/>
        </w:rPr>
        <w:t xml:space="preserve">Additional CENTRAL partners can be added: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0"/>
      </w:tblGrid>
      <w:tr w:rsidR="00B7582D" w:rsidRPr="00DD26AF" w14:paraId="229172F4" w14:textId="77777777" w:rsidTr="00B7582D">
        <w:tc>
          <w:tcPr>
            <w:tcW w:w="9210" w:type="dxa"/>
          </w:tcPr>
          <w:p w14:paraId="40F3C352" w14:textId="77777777" w:rsidR="00B7582D" w:rsidRDefault="00B7582D" w:rsidP="00FF6EF0">
            <w:pPr>
              <w:rPr>
                <w:lang w:val="en-GB"/>
              </w:rPr>
            </w:pPr>
          </w:p>
          <w:p w14:paraId="629901F8" w14:textId="77777777" w:rsidR="00B7582D" w:rsidRDefault="00B7582D" w:rsidP="00FF6EF0">
            <w:pPr>
              <w:rPr>
                <w:lang w:val="en-GB"/>
              </w:rPr>
            </w:pPr>
          </w:p>
          <w:p w14:paraId="22ED777D" w14:textId="77777777" w:rsidR="00B7582D" w:rsidRDefault="00B7582D" w:rsidP="00FF6EF0">
            <w:pPr>
              <w:rPr>
                <w:lang w:val="en-GB"/>
              </w:rPr>
            </w:pPr>
          </w:p>
          <w:p w14:paraId="0B0DBB93" w14:textId="77777777" w:rsidR="00B7582D" w:rsidRDefault="00B7582D" w:rsidP="00FF6EF0">
            <w:pPr>
              <w:rPr>
                <w:lang w:val="en-GB"/>
              </w:rPr>
            </w:pPr>
          </w:p>
          <w:p w14:paraId="28E19C9E" w14:textId="77777777" w:rsidR="00B7582D" w:rsidRDefault="00B7582D" w:rsidP="00FF6EF0">
            <w:pPr>
              <w:rPr>
                <w:lang w:val="en-GB"/>
              </w:rPr>
            </w:pPr>
          </w:p>
          <w:p w14:paraId="27E8A1BC" w14:textId="77777777" w:rsidR="00B7582D" w:rsidRDefault="00B7582D" w:rsidP="00FF6EF0">
            <w:pPr>
              <w:rPr>
                <w:lang w:val="en-GB"/>
              </w:rPr>
            </w:pPr>
          </w:p>
        </w:tc>
      </w:tr>
    </w:tbl>
    <w:p w14:paraId="0C779672" w14:textId="77777777" w:rsidR="00B7582D" w:rsidRDefault="00B7582D" w:rsidP="00FF6EF0">
      <w:pPr>
        <w:rPr>
          <w:lang w:val="en-GB"/>
        </w:rPr>
      </w:pPr>
    </w:p>
    <w:p w14:paraId="5F74E784" w14:textId="7242254C" w:rsidR="00A27DD0" w:rsidRPr="00B7582D" w:rsidRDefault="00A27DD0" w:rsidP="00FF6EF0">
      <w:pPr>
        <w:rPr>
          <w:b/>
          <w:lang w:val="en-GB"/>
        </w:rPr>
      </w:pPr>
      <w:r w:rsidRPr="00B7582D">
        <w:rPr>
          <w:b/>
          <w:lang w:val="en-GB"/>
        </w:rPr>
        <w:t>Contact Person / Spokesperson (one of the project</w:t>
      </w:r>
      <w:r w:rsidR="00553D94" w:rsidRPr="00B7582D">
        <w:rPr>
          <w:b/>
          <w:lang w:val="en-GB"/>
        </w:rPr>
        <w:t>/workshop</w:t>
      </w:r>
      <w:r w:rsidRPr="00B7582D">
        <w:rPr>
          <w:b/>
          <w:lang w:val="en-GB"/>
        </w:rPr>
        <w:t xml:space="preserve"> leaders):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0"/>
      </w:tblGrid>
      <w:tr w:rsidR="00B7582D" w:rsidRPr="00DD26AF" w14:paraId="6E070F01" w14:textId="77777777" w:rsidTr="00B7582D">
        <w:tc>
          <w:tcPr>
            <w:tcW w:w="9210" w:type="dxa"/>
          </w:tcPr>
          <w:p w14:paraId="1FD785F0" w14:textId="77777777" w:rsidR="00B7582D" w:rsidRDefault="00B7582D" w:rsidP="00FF6EF0">
            <w:pPr>
              <w:rPr>
                <w:lang w:val="en-GB"/>
              </w:rPr>
            </w:pPr>
          </w:p>
          <w:p w14:paraId="2A3A034F" w14:textId="77777777" w:rsidR="00B7582D" w:rsidRDefault="00B7582D" w:rsidP="00FF6EF0">
            <w:pPr>
              <w:rPr>
                <w:lang w:val="en-GB"/>
              </w:rPr>
            </w:pPr>
          </w:p>
          <w:p w14:paraId="6DEB1164" w14:textId="77777777" w:rsidR="00B7582D" w:rsidRDefault="00B7582D" w:rsidP="00FF6EF0">
            <w:pPr>
              <w:rPr>
                <w:lang w:val="en-GB"/>
              </w:rPr>
            </w:pPr>
          </w:p>
        </w:tc>
      </w:tr>
    </w:tbl>
    <w:p w14:paraId="6E9DD4E2" w14:textId="2B71EA9B" w:rsidR="00B7582D" w:rsidRDefault="00B7582D" w:rsidP="00FF6EF0">
      <w:pPr>
        <w:rPr>
          <w:lang w:val="en-GB"/>
        </w:rPr>
      </w:pPr>
    </w:p>
    <w:p w14:paraId="4C41FA20" w14:textId="77777777" w:rsidR="00B7582D" w:rsidRDefault="00B7582D">
      <w:pPr>
        <w:rPr>
          <w:lang w:val="en-GB"/>
        </w:rPr>
      </w:pPr>
      <w:r>
        <w:rPr>
          <w:lang w:val="en-GB"/>
        </w:rPr>
        <w:br w:type="page"/>
      </w:r>
    </w:p>
    <w:p w14:paraId="040B7FE3" w14:textId="24BA28DB" w:rsidR="00395F16" w:rsidRPr="00861943" w:rsidRDefault="009F36D9">
      <w:pPr>
        <w:rPr>
          <w:b/>
          <w:lang w:val="en-GB"/>
        </w:rPr>
      </w:pPr>
      <w:r w:rsidRPr="00861943">
        <w:rPr>
          <w:b/>
          <w:lang w:val="en-GB"/>
        </w:rPr>
        <w:lastRenderedPageBreak/>
        <w:t>IV</w:t>
      </w:r>
      <w:r w:rsidR="00B52A83" w:rsidRPr="00861943">
        <w:rPr>
          <w:b/>
          <w:lang w:val="en-GB"/>
        </w:rPr>
        <w:t xml:space="preserve">. </w:t>
      </w:r>
      <w:r w:rsidR="00395F16" w:rsidRPr="00861943">
        <w:rPr>
          <w:b/>
          <w:lang w:val="en-GB"/>
        </w:rPr>
        <w:t>Workshop</w:t>
      </w:r>
      <w:r w:rsidR="0061148B" w:rsidRPr="00861943">
        <w:rPr>
          <w:b/>
          <w:lang w:val="en-GB"/>
        </w:rPr>
        <w:t xml:space="preserve"> participants</w:t>
      </w:r>
    </w:p>
    <w:p w14:paraId="5F790537" w14:textId="4F0FEDF3" w:rsidR="0061148B" w:rsidRPr="00861943" w:rsidRDefault="0061148B">
      <w:pPr>
        <w:rPr>
          <w:lang w:val="en-GB"/>
        </w:rPr>
      </w:pPr>
      <w:r w:rsidRPr="00861943">
        <w:rPr>
          <w:lang w:val="en-GB"/>
        </w:rPr>
        <w:t xml:space="preserve">Please give the </w:t>
      </w:r>
      <w:r w:rsidRPr="009931F6">
        <w:rPr>
          <w:b/>
          <w:lang w:val="en-GB"/>
        </w:rPr>
        <w:t>number of people</w:t>
      </w:r>
      <w:r w:rsidRPr="00861943">
        <w:rPr>
          <w:lang w:val="en-GB"/>
        </w:rPr>
        <w:t xml:space="preserve"> from each participating partner university for whom you wish to request funds </w:t>
      </w:r>
      <w:r w:rsidR="00553D94">
        <w:rPr>
          <w:lang w:val="en-GB"/>
        </w:rPr>
        <w:t xml:space="preserve">for </w:t>
      </w:r>
      <w:r w:rsidRPr="00861943">
        <w:rPr>
          <w:lang w:val="en-GB"/>
        </w:rPr>
        <w:t xml:space="preserve">travel and accommodation expenses. </w:t>
      </w:r>
      <w:r w:rsidR="006A5321" w:rsidRPr="00A96BF8">
        <w:rPr>
          <w:lang w:val="en-GB"/>
        </w:rPr>
        <w:t xml:space="preserve">Alongside the </w:t>
      </w:r>
      <w:r w:rsidR="006A5321" w:rsidRPr="002438CB">
        <w:rPr>
          <w:b/>
          <w:lang w:val="en-GB"/>
        </w:rPr>
        <w:t>project</w:t>
      </w:r>
      <w:r w:rsidR="006A5321">
        <w:rPr>
          <w:b/>
          <w:lang w:val="en-GB"/>
        </w:rPr>
        <w:t>/workshop</w:t>
      </w:r>
      <w:r w:rsidR="006A5321" w:rsidRPr="002438CB">
        <w:rPr>
          <w:b/>
          <w:lang w:val="en-GB"/>
        </w:rPr>
        <w:t xml:space="preserve"> leaders</w:t>
      </w:r>
      <w:r w:rsidR="006A5321" w:rsidRPr="00A96BF8">
        <w:rPr>
          <w:lang w:val="en-GB"/>
        </w:rPr>
        <w:t xml:space="preserve">, </w:t>
      </w:r>
      <w:r w:rsidR="006A5321" w:rsidRPr="002438CB">
        <w:rPr>
          <w:b/>
          <w:lang w:val="en-GB"/>
        </w:rPr>
        <w:t>up to four junior researchers per partner</w:t>
      </w:r>
      <w:r w:rsidR="006A5321" w:rsidRPr="00A96BF8">
        <w:rPr>
          <w:lang w:val="en-GB"/>
        </w:rPr>
        <w:t xml:space="preserve"> (post-doc</w:t>
      </w:r>
      <w:r w:rsidR="006A5321">
        <w:rPr>
          <w:lang w:val="en-GB"/>
        </w:rPr>
        <w:t>s</w:t>
      </w:r>
      <w:r w:rsidR="006A5321" w:rsidRPr="00A96BF8">
        <w:rPr>
          <w:lang w:val="en-GB"/>
        </w:rPr>
        <w:t>, pre-doc</w:t>
      </w:r>
      <w:r w:rsidR="006A5321">
        <w:rPr>
          <w:lang w:val="en-GB"/>
        </w:rPr>
        <w:t>s</w:t>
      </w:r>
      <w:r w:rsidR="006A5321" w:rsidRPr="00A96BF8">
        <w:rPr>
          <w:lang w:val="en-GB"/>
        </w:rPr>
        <w:t xml:space="preserve"> and/or student</w:t>
      </w:r>
      <w:r w:rsidR="006A5321">
        <w:rPr>
          <w:lang w:val="en-GB"/>
        </w:rPr>
        <w:t>s</w:t>
      </w:r>
      <w:r w:rsidR="006A5321" w:rsidRPr="00A96BF8">
        <w:rPr>
          <w:lang w:val="en-GB"/>
        </w:rPr>
        <w:t>) may participate in the workshops</w:t>
      </w:r>
      <w:r w:rsidR="006A5321">
        <w:rPr>
          <w:lang w:val="en-GB"/>
        </w:rPr>
        <w:t>.</w:t>
      </w:r>
    </w:p>
    <w:p w14:paraId="56FA4BC1" w14:textId="2919D474" w:rsidR="00CA4497" w:rsidRPr="009931F6" w:rsidRDefault="005F4055">
      <w:r w:rsidRPr="009931F6">
        <w:t>WORKSHOP I</w:t>
      </w:r>
      <w:r w:rsidR="0095693C" w:rsidRPr="009931F6">
        <w:t xml:space="preserve"> </w:t>
      </w:r>
      <w:r w:rsidR="009931F6" w:rsidRPr="009931F6">
        <w:t>at</w:t>
      </w:r>
      <w:r w:rsidR="0095693C" w:rsidRPr="009931F6">
        <w:t xml:space="preserve"> </w:t>
      </w:r>
      <w:sdt>
        <w:sdtPr>
          <w:rPr>
            <w:lang w:val="en-GB"/>
          </w:rPr>
          <w:id w:val="1868795200"/>
          <w:placeholder>
            <w:docPart w:val="AC1BD6EE83A14ED8BF6894923A75930A"/>
          </w:placeholder>
          <w:showingPlcHdr/>
          <w:dropDownList>
            <w:listItem w:value="Choose an option"/>
            <w:listItem w:displayText="Charles University" w:value="Charles University"/>
            <w:listItem w:displayText="Eötvös Loránd University" w:value="Eötvös Loránd University"/>
            <w:listItem w:displayText="Humboldt-Universität zu Berlin" w:value="Humboldt-Universität zu Berlin"/>
            <w:listItem w:displayText="University of Vienna" w:value="University of Vienna"/>
            <w:listItem w:displayText="University of Warsaw" w:value="University of Warsaw"/>
          </w:dropDownList>
        </w:sdtPr>
        <w:sdtEndPr/>
        <w:sdtContent>
          <w:r w:rsidR="00194ABF" w:rsidRPr="009B32CC">
            <w:rPr>
              <w:rStyle w:val="Platzhaltertext"/>
            </w:rPr>
            <w:t>Wählen Sie ein Element aus.</w:t>
          </w:r>
        </w:sdtContent>
      </w:sdt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1167"/>
        <w:gridCol w:w="1633"/>
        <w:gridCol w:w="1343"/>
        <w:gridCol w:w="1400"/>
        <w:gridCol w:w="1400"/>
      </w:tblGrid>
      <w:tr w:rsidR="005F4055" w:rsidRPr="009931F6" w14:paraId="61AAD06E" w14:textId="77777777" w:rsidTr="009931F6">
        <w:tc>
          <w:tcPr>
            <w:tcW w:w="2235" w:type="dxa"/>
          </w:tcPr>
          <w:p w14:paraId="5B390AF2" w14:textId="77777777" w:rsidR="005F4055" w:rsidRPr="009931F6" w:rsidRDefault="005F4055" w:rsidP="005F4055"/>
        </w:tc>
        <w:tc>
          <w:tcPr>
            <w:tcW w:w="1167" w:type="dxa"/>
          </w:tcPr>
          <w:p w14:paraId="0C7221DC" w14:textId="77777777" w:rsidR="009931F6" w:rsidRDefault="009931F6" w:rsidP="009931F6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Charles </w:t>
            </w:r>
          </w:p>
          <w:p w14:paraId="3665CBF8" w14:textId="11899CF0" w:rsidR="005F4055" w:rsidRPr="00861943" w:rsidRDefault="009931F6" w:rsidP="009931F6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</w:t>
            </w:r>
          </w:p>
        </w:tc>
        <w:tc>
          <w:tcPr>
            <w:tcW w:w="1633" w:type="dxa"/>
          </w:tcPr>
          <w:p w14:paraId="7A4EABB4" w14:textId="350BC911" w:rsidR="005F4055" w:rsidRPr="009931F6" w:rsidRDefault="009931F6" w:rsidP="005F4055">
            <w:pPr>
              <w:rPr>
                <w:b/>
              </w:rPr>
            </w:pPr>
            <w:proofErr w:type="spellStart"/>
            <w:r w:rsidRPr="009931F6">
              <w:rPr>
                <w:b/>
              </w:rPr>
              <w:t>Eötvös</w:t>
            </w:r>
            <w:proofErr w:type="spellEnd"/>
            <w:r w:rsidRPr="009931F6">
              <w:rPr>
                <w:b/>
              </w:rPr>
              <w:t xml:space="preserve"> </w:t>
            </w:r>
            <w:proofErr w:type="spellStart"/>
            <w:r w:rsidRPr="009931F6">
              <w:rPr>
                <w:b/>
              </w:rPr>
              <w:t>Loránd</w:t>
            </w:r>
            <w:proofErr w:type="spellEnd"/>
            <w:r w:rsidRPr="009931F6">
              <w:rPr>
                <w:b/>
              </w:rPr>
              <w:t xml:space="preserve"> University</w:t>
            </w:r>
          </w:p>
        </w:tc>
        <w:tc>
          <w:tcPr>
            <w:tcW w:w="1343" w:type="dxa"/>
          </w:tcPr>
          <w:p w14:paraId="371E0497" w14:textId="7BC1740D" w:rsidR="005F4055" w:rsidRPr="00861943" w:rsidRDefault="009931F6" w:rsidP="005F4055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Humboldt-</w:t>
            </w:r>
            <w:proofErr w:type="spellStart"/>
            <w:r w:rsidRPr="00861943">
              <w:rPr>
                <w:b/>
                <w:lang w:val="en-GB"/>
              </w:rPr>
              <w:t>Universität</w:t>
            </w:r>
            <w:proofErr w:type="spellEnd"/>
          </w:p>
        </w:tc>
        <w:tc>
          <w:tcPr>
            <w:tcW w:w="1400" w:type="dxa"/>
          </w:tcPr>
          <w:p w14:paraId="15A2D36C" w14:textId="0517E990" w:rsidR="005F4055" w:rsidRPr="00861943" w:rsidRDefault="009931F6" w:rsidP="009931F6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of Vienna </w:t>
            </w:r>
          </w:p>
        </w:tc>
        <w:tc>
          <w:tcPr>
            <w:tcW w:w="1400" w:type="dxa"/>
          </w:tcPr>
          <w:p w14:paraId="2295A36A" w14:textId="0167F6C2" w:rsidR="005F4055" w:rsidRPr="00861943" w:rsidRDefault="009931F6" w:rsidP="0061148B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University of Warsaw</w:t>
            </w:r>
          </w:p>
        </w:tc>
      </w:tr>
      <w:tr w:rsidR="0095693C" w:rsidRPr="00861943" w14:paraId="6FA6ABE8" w14:textId="77777777" w:rsidTr="009931F6">
        <w:tc>
          <w:tcPr>
            <w:tcW w:w="2235" w:type="dxa"/>
          </w:tcPr>
          <w:p w14:paraId="710AEB44" w14:textId="79A39FDD" w:rsidR="0095693C" w:rsidRPr="00861943" w:rsidRDefault="006A5321" w:rsidP="005F4055">
            <w:pPr>
              <w:rPr>
                <w:lang w:val="en-GB"/>
              </w:rPr>
            </w:pPr>
            <w:r>
              <w:rPr>
                <w:lang w:val="en-GB"/>
              </w:rPr>
              <w:t>Project Leaders</w:t>
            </w:r>
          </w:p>
        </w:tc>
        <w:tc>
          <w:tcPr>
            <w:tcW w:w="1167" w:type="dxa"/>
          </w:tcPr>
          <w:p w14:paraId="4AF091B4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0A1285EE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03A89F48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76F339E3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6C00A429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  <w:tr w:rsidR="0095693C" w:rsidRPr="00DD26AF" w14:paraId="2BF0340E" w14:textId="77777777" w:rsidTr="009931F6">
        <w:tc>
          <w:tcPr>
            <w:tcW w:w="2235" w:type="dxa"/>
          </w:tcPr>
          <w:p w14:paraId="681DDC97" w14:textId="676AF9E0" w:rsidR="0095693C" w:rsidRPr="00861943" w:rsidRDefault="0061148B" w:rsidP="005F4055">
            <w:pPr>
              <w:rPr>
                <w:lang w:val="en-GB"/>
              </w:rPr>
            </w:pPr>
            <w:r w:rsidRPr="00861943">
              <w:rPr>
                <w:lang w:val="en-GB"/>
              </w:rPr>
              <w:t>Academic staff me</w:t>
            </w:r>
            <w:r w:rsidRPr="00861943">
              <w:rPr>
                <w:lang w:val="en-GB"/>
              </w:rPr>
              <w:t>m</w:t>
            </w:r>
            <w:r w:rsidRPr="00861943">
              <w:rPr>
                <w:lang w:val="en-GB"/>
              </w:rPr>
              <w:t>bers / Post-docs</w:t>
            </w:r>
          </w:p>
        </w:tc>
        <w:tc>
          <w:tcPr>
            <w:tcW w:w="1167" w:type="dxa"/>
          </w:tcPr>
          <w:p w14:paraId="5CA469B1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2A77872A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46892442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1640D531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503F6AC7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  <w:tr w:rsidR="0095693C" w:rsidRPr="00861943" w14:paraId="1C43A4E7" w14:textId="77777777" w:rsidTr="009931F6">
        <w:tc>
          <w:tcPr>
            <w:tcW w:w="2235" w:type="dxa"/>
          </w:tcPr>
          <w:p w14:paraId="3909B5CF" w14:textId="6918A894" w:rsidR="0095693C" w:rsidRPr="00861943" w:rsidRDefault="0095693C" w:rsidP="0061148B">
            <w:pPr>
              <w:rPr>
                <w:lang w:val="en-GB"/>
              </w:rPr>
            </w:pPr>
            <w:r w:rsidRPr="00861943">
              <w:rPr>
                <w:lang w:val="en-GB"/>
              </w:rPr>
              <w:t>Do</w:t>
            </w:r>
            <w:r w:rsidR="0061148B" w:rsidRPr="00861943">
              <w:rPr>
                <w:lang w:val="en-GB"/>
              </w:rPr>
              <w:t>ctoral candidates</w:t>
            </w:r>
          </w:p>
        </w:tc>
        <w:tc>
          <w:tcPr>
            <w:tcW w:w="1167" w:type="dxa"/>
          </w:tcPr>
          <w:p w14:paraId="44908CEE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787B7248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32DC1C9C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4142483D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26DA3583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  <w:tr w:rsidR="0095693C" w:rsidRPr="00861943" w14:paraId="14DB7729" w14:textId="77777777" w:rsidTr="009931F6">
        <w:tc>
          <w:tcPr>
            <w:tcW w:w="2235" w:type="dxa"/>
          </w:tcPr>
          <w:p w14:paraId="6A1A023D" w14:textId="4B00FFFD" w:rsidR="0095693C" w:rsidRPr="00861943" w:rsidRDefault="0061148B" w:rsidP="005F4055">
            <w:pPr>
              <w:rPr>
                <w:lang w:val="en-GB"/>
              </w:rPr>
            </w:pPr>
            <w:r w:rsidRPr="00861943">
              <w:rPr>
                <w:lang w:val="en-GB"/>
              </w:rPr>
              <w:t>Students</w:t>
            </w:r>
          </w:p>
        </w:tc>
        <w:tc>
          <w:tcPr>
            <w:tcW w:w="1167" w:type="dxa"/>
          </w:tcPr>
          <w:p w14:paraId="02D4D394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39C57A15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67E93CA3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79C83538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10AE96CA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</w:tbl>
    <w:p w14:paraId="7022F32B" w14:textId="77777777" w:rsidR="004F6F11" w:rsidRPr="00861943" w:rsidRDefault="004F6F11">
      <w:pPr>
        <w:rPr>
          <w:lang w:val="en-GB"/>
        </w:rPr>
      </w:pPr>
    </w:p>
    <w:p w14:paraId="07D7AEB6" w14:textId="36001C58" w:rsidR="00CA4497" w:rsidRPr="00194ABF" w:rsidRDefault="0061148B">
      <w:proofErr w:type="gramStart"/>
      <w:r w:rsidRPr="00861943">
        <w:rPr>
          <w:lang w:val="en-GB"/>
        </w:rPr>
        <w:t xml:space="preserve">If applicable, </w:t>
      </w:r>
      <w:r w:rsidR="00194ABF" w:rsidRPr="009931F6">
        <w:t xml:space="preserve">WORKSHOP </w:t>
      </w:r>
      <w:r w:rsidR="00194ABF">
        <w:t>I</w:t>
      </w:r>
      <w:r w:rsidR="00194ABF" w:rsidRPr="009931F6">
        <w:t xml:space="preserve">I at </w:t>
      </w:r>
      <w:sdt>
        <w:sdtPr>
          <w:rPr>
            <w:lang w:val="en-GB"/>
          </w:rPr>
          <w:id w:val="-1336211157"/>
          <w:showingPlcHdr/>
          <w:dropDownList>
            <w:listItem w:value="Wählen Sie ein Element aus."/>
            <w:listItem w:displayText="Charles University" w:value="Charles University"/>
            <w:listItem w:displayText="Eötvös Loránd University" w:value="Eötvös Loránd University"/>
            <w:listItem w:displayText="Humboldt-Universität zu Berlin" w:value="Humboldt-Universität zu Berlin"/>
            <w:listItem w:displayText="University of Vienna" w:value="University of Vienna"/>
            <w:listItem w:displayText="University of Warsaw" w:value="University of Warsaw"/>
          </w:dropDownList>
        </w:sdtPr>
        <w:sdtEndPr/>
        <w:sdtContent>
          <w:r w:rsidR="00194ABF" w:rsidRPr="009B32CC">
            <w:rPr>
              <w:rStyle w:val="Platzhaltertext"/>
            </w:rPr>
            <w:t>Wählen Sie ein Element aus.</w:t>
          </w:r>
          <w:proofErr w:type="gramEnd"/>
        </w:sdtContent>
      </w:sdt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1167"/>
        <w:gridCol w:w="1633"/>
        <w:gridCol w:w="1343"/>
        <w:gridCol w:w="1400"/>
        <w:gridCol w:w="1400"/>
      </w:tblGrid>
      <w:tr w:rsidR="00194ABF" w:rsidRPr="009931F6" w14:paraId="7380D1C0" w14:textId="77777777" w:rsidTr="006A5321">
        <w:tc>
          <w:tcPr>
            <w:tcW w:w="2235" w:type="dxa"/>
          </w:tcPr>
          <w:p w14:paraId="113CDDA6" w14:textId="77777777" w:rsidR="00194ABF" w:rsidRPr="009931F6" w:rsidRDefault="00194ABF" w:rsidP="006A5321"/>
        </w:tc>
        <w:tc>
          <w:tcPr>
            <w:tcW w:w="1167" w:type="dxa"/>
          </w:tcPr>
          <w:p w14:paraId="670FD9DB" w14:textId="77777777" w:rsidR="00194ABF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Charles </w:t>
            </w:r>
          </w:p>
          <w:p w14:paraId="66259B5F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</w:t>
            </w:r>
          </w:p>
        </w:tc>
        <w:tc>
          <w:tcPr>
            <w:tcW w:w="1633" w:type="dxa"/>
          </w:tcPr>
          <w:p w14:paraId="4BC66C2B" w14:textId="77777777" w:rsidR="00194ABF" w:rsidRPr="009931F6" w:rsidRDefault="00194ABF" w:rsidP="006A5321">
            <w:pPr>
              <w:rPr>
                <w:b/>
              </w:rPr>
            </w:pPr>
            <w:proofErr w:type="spellStart"/>
            <w:r w:rsidRPr="009931F6">
              <w:rPr>
                <w:b/>
              </w:rPr>
              <w:t>Eötvös</w:t>
            </w:r>
            <w:proofErr w:type="spellEnd"/>
            <w:r w:rsidRPr="009931F6">
              <w:rPr>
                <w:b/>
              </w:rPr>
              <w:t xml:space="preserve"> </w:t>
            </w:r>
            <w:proofErr w:type="spellStart"/>
            <w:r w:rsidRPr="009931F6">
              <w:rPr>
                <w:b/>
              </w:rPr>
              <w:t>Loránd</w:t>
            </w:r>
            <w:proofErr w:type="spellEnd"/>
            <w:r w:rsidRPr="009931F6">
              <w:rPr>
                <w:b/>
              </w:rPr>
              <w:t xml:space="preserve"> University</w:t>
            </w:r>
          </w:p>
        </w:tc>
        <w:tc>
          <w:tcPr>
            <w:tcW w:w="1343" w:type="dxa"/>
          </w:tcPr>
          <w:p w14:paraId="1630939A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Humboldt-</w:t>
            </w:r>
            <w:proofErr w:type="spellStart"/>
            <w:r w:rsidRPr="00861943">
              <w:rPr>
                <w:b/>
                <w:lang w:val="en-GB"/>
              </w:rPr>
              <w:t>Universität</w:t>
            </w:r>
            <w:proofErr w:type="spellEnd"/>
          </w:p>
        </w:tc>
        <w:tc>
          <w:tcPr>
            <w:tcW w:w="1400" w:type="dxa"/>
          </w:tcPr>
          <w:p w14:paraId="609B3696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of Vienna </w:t>
            </w:r>
          </w:p>
        </w:tc>
        <w:tc>
          <w:tcPr>
            <w:tcW w:w="1400" w:type="dxa"/>
          </w:tcPr>
          <w:p w14:paraId="3D8A08CF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University of Warsaw</w:t>
            </w:r>
          </w:p>
        </w:tc>
      </w:tr>
      <w:tr w:rsidR="00194ABF" w:rsidRPr="00861943" w14:paraId="66147222" w14:textId="77777777" w:rsidTr="006A5321">
        <w:tc>
          <w:tcPr>
            <w:tcW w:w="2235" w:type="dxa"/>
          </w:tcPr>
          <w:p w14:paraId="2FFBA9D0" w14:textId="13712745" w:rsidR="00194ABF" w:rsidRPr="00861943" w:rsidRDefault="006A5321" w:rsidP="006A5321">
            <w:pPr>
              <w:rPr>
                <w:lang w:val="en-GB"/>
              </w:rPr>
            </w:pPr>
            <w:r>
              <w:rPr>
                <w:lang w:val="en-GB"/>
              </w:rPr>
              <w:t>Project Leaders</w:t>
            </w:r>
          </w:p>
        </w:tc>
        <w:tc>
          <w:tcPr>
            <w:tcW w:w="1167" w:type="dxa"/>
          </w:tcPr>
          <w:p w14:paraId="64AE5C2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10129BA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34EA8B85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24F74117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3C88C5AE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  <w:tr w:rsidR="00194ABF" w:rsidRPr="00DD26AF" w14:paraId="0C9470FB" w14:textId="77777777" w:rsidTr="006A5321">
        <w:tc>
          <w:tcPr>
            <w:tcW w:w="2235" w:type="dxa"/>
          </w:tcPr>
          <w:p w14:paraId="396B7EF5" w14:textId="77777777" w:rsidR="00194ABF" w:rsidRPr="00861943" w:rsidRDefault="00194ABF" w:rsidP="006A5321">
            <w:pPr>
              <w:rPr>
                <w:lang w:val="en-GB"/>
              </w:rPr>
            </w:pPr>
            <w:r w:rsidRPr="00861943">
              <w:rPr>
                <w:lang w:val="en-GB"/>
              </w:rPr>
              <w:t>Academic staff me</w:t>
            </w:r>
            <w:r w:rsidRPr="00861943">
              <w:rPr>
                <w:lang w:val="en-GB"/>
              </w:rPr>
              <w:t>m</w:t>
            </w:r>
            <w:r w:rsidRPr="00861943">
              <w:rPr>
                <w:lang w:val="en-GB"/>
              </w:rPr>
              <w:t>bers / Post-docs</w:t>
            </w:r>
          </w:p>
        </w:tc>
        <w:tc>
          <w:tcPr>
            <w:tcW w:w="1167" w:type="dxa"/>
          </w:tcPr>
          <w:p w14:paraId="6BF25977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4B5F099D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1800AEB8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6D3B84C9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1F61F8D9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  <w:tr w:rsidR="00194ABF" w:rsidRPr="00861943" w14:paraId="3A5EF11F" w14:textId="77777777" w:rsidTr="006A5321">
        <w:tc>
          <w:tcPr>
            <w:tcW w:w="2235" w:type="dxa"/>
          </w:tcPr>
          <w:p w14:paraId="35BEFFFC" w14:textId="77777777" w:rsidR="00194ABF" w:rsidRPr="00861943" w:rsidRDefault="00194ABF" w:rsidP="006A5321">
            <w:pPr>
              <w:rPr>
                <w:lang w:val="en-GB"/>
              </w:rPr>
            </w:pPr>
            <w:r w:rsidRPr="00861943">
              <w:rPr>
                <w:lang w:val="en-GB"/>
              </w:rPr>
              <w:t>Doctoral candidates</w:t>
            </w:r>
          </w:p>
        </w:tc>
        <w:tc>
          <w:tcPr>
            <w:tcW w:w="1167" w:type="dxa"/>
          </w:tcPr>
          <w:p w14:paraId="7B6F463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76E61D8C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75087513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6080456C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33F43340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  <w:tr w:rsidR="00194ABF" w:rsidRPr="00861943" w14:paraId="6817CE71" w14:textId="77777777" w:rsidTr="006A5321">
        <w:tc>
          <w:tcPr>
            <w:tcW w:w="2235" w:type="dxa"/>
          </w:tcPr>
          <w:p w14:paraId="6755080D" w14:textId="77777777" w:rsidR="00194ABF" w:rsidRPr="00861943" w:rsidRDefault="00194ABF" w:rsidP="006A5321">
            <w:pPr>
              <w:rPr>
                <w:lang w:val="en-GB"/>
              </w:rPr>
            </w:pPr>
            <w:r w:rsidRPr="00861943">
              <w:rPr>
                <w:lang w:val="en-GB"/>
              </w:rPr>
              <w:t>Students</w:t>
            </w:r>
          </w:p>
        </w:tc>
        <w:tc>
          <w:tcPr>
            <w:tcW w:w="1167" w:type="dxa"/>
          </w:tcPr>
          <w:p w14:paraId="4422DA1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0815E932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4B9FDD28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4EF437FF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0A152421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</w:tbl>
    <w:p w14:paraId="74BAAC27" w14:textId="77777777" w:rsidR="00B52A83" w:rsidRPr="00861943" w:rsidRDefault="00B52A83" w:rsidP="00FF6EF0">
      <w:pPr>
        <w:rPr>
          <w:b/>
          <w:lang w:val="en-GB"/>
        </w:rPr>
      </w:pPr>
    </w:p>
    <w:p w14:paraId="386B5B0A" w14:textId="0A1CD401" w:rsidR="000F504A" w:rsidRPr="00861943" w:rsidRDefault="0061148B" w:rsidP="00FF6EF0">
      <w:pPr>
        <w:rPr>
          <w:lang w:val="en-GB"/>
        </w:rPr>
      </w:pPr>
      <w:r w:rsidRPr="00861943">
        <w:rPr>
          <w:lang w:val="en-GB"/>
        </w:rPr>
        <w:t xml:space="preserve">Please list any additional university or non-university partner </w:t>
      </w:r>
      <w:r w:rsidR="00A27DD0">
        <w:rPr>
          <w:lang w:val="en-GB"/>
        </w:rPr>
        <w:t>(institutions)</w:t>
      </w:r>
      <w:r w:rsidRPr="00861943">
        <w:rPr>
          <w:lang w:val="en-GB"/>
        </w:rPr>
        <w:t xml:space="preserve"> involved in the CENTRAL workshop</w:t>
      </w:r>
      <w:r w:rsidR="00A27DD0">
        <w:rPr>
          <w:lang w:val="en-GB"/>
        </w:rPr>
        <w:t>: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104"/>
      </w:tblGrid>
      <w:tr w:rsidR="00B52A83" w:rsidRPr="00DD26AF" w14:paraId="03BFBEBD" w14:textId="77777777" w:rsidTr="00680615">
        <w:trPr>
          <w:trHeight w:val="556"/>
        </w:trPr>
        <w:tc>
          <w:tcPr>
            <w:tcW w:w="9104" w:type="dxa"/>
          </w:tcPr>
          <w:p w14:paraId="5AF4E6F3" w14:textId="77777777" w:rsidR="00B52A83" w:rsidRDefault="00B52A83" w:rsidP="00680615">
            <w:pPr>
              <w:rPr>
                <w:b/>
                <w:lang w:val="en-GB"/>
              </w:rPr>
            </w:pPr>
          </w:p>
          <w:p w14:paraId="004CD4E5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1E8FF5CA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099066AD" w14:textId="77777777" w:rsidR="00194ABF" w:rsidRPr="00861943" w:rsidRDefault="00194ABF" w:rsidP="00680615">
            <w:pPr>
              <w:rPr>
                <w:b/>
                <w:lang w:val="en-GB"/>
              </w:rPr>
            </w:pPr>
          </w:p>
        </w:tc>
      </w:tr>
    </w:tbl>
    <w:p w14:paraId="6E04FB80" w14:textId="77777777" w:rsidR="00B52A83" w:rsidRPr="00861943" w:rsidRDefault="00B52A83" w:rsidP="00FF6EF0">
      <w:pPr>
        <w:rPr>
          <w:lang w:val="en-GB"/>
        </w:rPr>
      </w:pPr>
    </w:p>
    <w:p w14:paraId="6A3CAD5A" w14:textId="77777777" w:rsidR="0061148B" w:rsidRPr="00861943" w:rsidRDefault="00BC3510" w:rsidP="00FF6EF0">
      <w:pPr>
        <w:rPr>
          <w:b/>
          <w:lang w:val="en-GB"/>
        </w:rPr>
      </w:pPr>
      <w:r w:rsidRPr="00861943">
        <w:rPr>
          <w:b/>
          <w:lang w:val="en-GB"/>
        </w:rPr>
        <w:t xml:space="preserve">V. </w:t>
      </w:r>
      <w:r w:rsidR="0061148B" w:rsidRPr="00861943">
        <w:rPr>
          <w:b/>
          <w:lang w:val="en-GB"/>
        </w:rPr>
        <w:t xml:space="preserve">Public relations </w:t>
      </w:r>
    </w:p>
    <w:p w14:paraId="0DCE17A1" w14:textId="2B100921" w:rsidR="00BC3510" w:rsidRPr="00861943" w:rsidRDefault="0061148B" w:rsidP="00FF6EF0">
      <w:pPr>
        <w:rPr>
          <w:b/>
          <w:lang w:val="en-GB"/>
        </w:rPr>
      </w:pPr>
      <w:r w:rsidRPr="00861943">
        <w:rPr>
          <w:lang w:val="en-GB"/>
        </w:rPr>
        <w:t xml:space="preserve">Please list any planned or envisaged publicity measures (e.g. </w:t>
      </w:r>
      <w:r w:rsidR="00DE2E1C">
        <w:rPr>
          <w:lang w:val="en-GB"/>
        </w:rPr>
        <w:t>posters</w:t>
      </w:r>
      <w:r w:rsidRPr="00861943">
        <w:rPr>
          <w:lang w:val="en-GB"/>
        </w:rPr>
        <w:t xml:space="preserve">, flyers, </w:t>
      </w:r>
      <w:r w:rsidR="00DE2E1C">
        <w:rPr>
          <w:lang w:val="en-GB"/>
        </w:rPr>
        <w:t>dedicated</w:t>
      </w:r>
      <w:r w:rsidRPr="00861943">
        <w:rPr>
          <w:lang w:val="en-GB"/>
        </w:rPr>
        <w:t xml:space="preserve"> website, art</w:t>
      </w:r>
      <w:r w:rsidRPr="00861943">
        <w:rPr>
          <w:lang w:val="en-GB"/>
        </w:rPr>
        <w:t>i</w:t>
      </w:r>
      <w:r w:rsidRPr="00861943">
        <w:rPr>
          <w:lang w:val="en-GB"/>
        </w:rPr>
        <w:t>cle/post, press re</w:t>
      </w:r>
      <w:r w:rsidR="00A27DD0">
        <w:rPr>
          <w:lang w:val="en-GB"/>
        </w:rPr>
        <w:t xml:space="preserve">lease, </w:t>
      </w:r>
      <w:proofErr w:type="gramStart"/>
      <w:r w:rsidR="00A27DD0">
        <w:rPr>
          <w:lang w:val="en-GB"/>
        </w:rPr>
        <w:t>social</w:t>
      </w:r>
      <w:proofErr w:type="gramEnd"/>
      <w:r w:rsidR="00A27DD0">
        <w:rPr>
          <w:lang w:val="en-GB"/>
        </w:rPr>
        <w:t xml:space="preserve"> media</w:t>
      </w:r>
      <w:r w:rsidRPr="00861943">
        <w:rPr>
          <w:lang w:val="en-GB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104"/>
      </w:tblGrid>
      <w:tr w:rsidR="00BC3510" w:rsidRPr="00DD26AF" w14:paraId="18BA885C" w14:textId="77777777" w:rsidTr="00680615">
        <w:trPr>
          <w:trHeight w:val="556"/>
        </w:trPr>
        <w:tc>
          <w:tcPr>
            <w:tcW w:w="9104" w:type="dxa"/>
          </w:tcPr>
          <w:p w14:paraId="5EF84140" w14:textId="77777777" w:rsidR="00BC3510" w:rsidRDefault="00BC3510" w:rsidP="00680615">
            <w:pPr>
              <w:rPr>
                <w:b/>
                <w:lang w:val="en-GB"/>
              </w:rPr>
            </w:pPr>
          </w:p>
          <w:p w14:paraId="74EC2FA7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23ED2017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366D4345" w14:textId="77777777" w:rsidR="00194ABF" w:rsidRPr="00861943" w:rsidRDefault="00194ABF" w:rsidP="00680615">
            <w:pPr>
              <w:rPr>
                <w:b/>
                <w:lang w:val="en-GB"/>
              </w:rPr>
            </w:pPr>
          </w:p>
        </w:tc>
      </w:tr>
    </w:tbl>
    <w:p w14:paraId="470DE02D" w14:textId="61BCF303" w:rsidR="00194ABF" w:rsidRDefault="00194ABF" w:rsidP="00FF6EF0">
      <w:pPr>
        <w:rPr>
          <w:lang w:val="en-GB"/>
        </w:rPr>
      </w:pPr>
    </w:p>
    <w:p w14:paraId="28C39953" w14:textId="77777777" w:rsidR="00194ABF" w:rsidRDefault="00194ABF">
      <w:pPr>
        <w:rPr>
          <w:lang w:val="en-GB"/>
        </w:rPr>
      </w:pPr>
      <w:r>
        <w:rPr>
          <w:lang w:val="en-GB"/>
        </w:rPr>
        <w:br w:type="page"/>
      </w:r>
    </w:p>
    <w:p w14:paraId="7A5E055F" w14:textId="34428978" w:rsidR="00657DFE" w:rsidRPr="00861943" w:rsidRDefault="00657DFE" w:rsidP="00FF6EF0">
      <w:pPr>
        <w:rPr>
          <w:b/>
          <w:lang w:val="en-GB"/>
        </w:rPr>
      </w:pPr>
      <w:r w:rsidRPr="00861943">
        <w:rPr>
          <w:b/>
          <w:lang w:val="en-GB"/>
        </w:rPr>
        <w:lastRenderedPageBreak/>
        <w:t>V</w:t>
      </w:r>
      <w:r w:rsidR="009F36D9" w:rsidRPr="00861943">
        <w:rPr>
          <w:b/>
          <w:lang w:val="en-GB"/>
        </w:rPr>
        <w:t>I</w:t>
      </w:r>
      <w:r w:rsidRPr="00861943">
        <w:rPr>
          <w:b/>
          <w:lang w:val="en-GB"/>
        </w:rPr>
        <w:t xml:space="preserve">. </w:t>
      </w:r>
      <w:r w:rsidR="0061148B" w:rsidRPr="00861943">
        <w:rPr>
          <w:b/>
          <w:lang w:val="en-GB"/>
        </w:rPr>
        <w:t>Material resources</w:t>
      </w:r>
      <w:r w:rsidRPr="00861943">
        <w:rPr>
          <w:b/>
          <w:lang w:val="en-GB"/>
        </w:rPr>
        <w:t xml:space="preserve"> </w:t>
      </w:r>
    </w:p>
    <w:p w14:paraId="0401045A" w14:textId="72DDD9D2" w:rsidR="00657DFE" w:rsidRPr="00861943" w:rsidRDefault="000E43A8" w:rsidP="00FF6EF0">
      <w:pPr>
        <w:rPr>
          <w:b/>
          <w:lang w:val="en-GB"/>
        </w:rPr>
      </w:pPr>
      <w:r w:rsidRPr="00861943">
        <w:rPr>
          <w:lang w:val="en-GB"/>
        </w:rPr>
        <w:t xml:space="preserve">Please give the sum of the material resources requested (max. </w:t>
      </w:r>
      <w:proofErr w:type="gramStart"/>
      <w:r w:rsidRPr="00861943">
        <w:rPr>
          <w:lang w:val="en-GB"/>
        </w:rPr>
        <w:t>€</w:t>
      </w:r>
      <w:r w:rsidR="00194ABF">
        <w:rPr>
          <w:lang w:val="en-GB"/>
        </w:rPr>
        <w:t xml:space="preserve"> </w:t>
      </w:r>
      <w:r w:rsidRPr="00861943">
        <w:rPr>
          <w:lang w:val="en-GB"/>
        </w:rPr>
        <w:t>1,000) and their intended purpose.</w:t>
      </w:r>
      <w:proofErr w:type="gramEnd"/>
      <w:r w:rsidRPr="00861943">
        <w:rPr>
          <w:lang w:val="en-GB"/>
        </w:rPr>
        <w:t xml:space="preserve"> Where applicable, please explain the purpose in more detail. </w:t>
      </w:r>
      <w:r w:rsidR="00A27DD0">
        <w:rPr>
          <w:b/>
          <w:lang w:val="en-GB"/>
        </w:rPr>
        <w:t>Catering</w:t>
      </w:r>
      <w:r w:rsidR="00A20F5B" w:rsidRPr="00861943">
        <w:rPr>
          <w:b/>
          <w:lang w:val="en-GB"/>
        </w:rPr>
        <w:t xml:space="preserve"> expenses</w:t>
      </w:r>
      <w:r w:rsidR="00A27DD0">
        <w:rPr>
          <w:b/>
          <w:lang w:val="en-GB"/>
        </w:rPr>
        <w:t xml:space="preserve"> are not eligible for funding.</w:t>
      </w:r>
      <w:r w:rsidR="00A20F5B" w:rsidRPr="00861943">
        <w:rPr>
          <w:b/>
          <w:lang w:val="en-GB"/>
        </w:rPr>
        <w:t xml:space="preserve"> 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1134"/>
        <w:gridCol w:w="4907"/>
      </w:tblGrid>
      <w:tr w:rsidR="00657DFE" w:rsidRPr="00861943" w14:paraId="56249961" w14:textId="77777777" w:rsidTr="00194ABF">
        <w:tc>
          <w:tcPr>
            <w:tcW w:w="3119" w:type="dxa"/>
          </w:tcPr>
          <w:p w14:paraId="3610A778" w14:textId="59BA1EC9" w:rsidR="00657DFE" w:rsidRPr="00861943" w:rsidRDefault="00A27DD0" w:rsidP="006F11F6">
            <w:pPr>
              <w:rPr>
                <w:lang w:val="en-GB"/>
              </w:rPr>
            </w:pPr>
            <w:r>
              <w:rPr>
                <w:lang w:val="en-GB"/>
              </w:rPr>
              <w:t xml:space="preserve">Type of </w:t>
            </w:r>
            <w:r w:rsidR="006F11F6">
              <w:rPr>
                <w:lang w:val="en-GB"/>
              </w:rPr>
              <w:t>materials</w:t>
            </w:r>
            <w:r w:rsidR="00A20F5B" w:rsidRPr="00861943">
              <w:rPr>
                <w:lang w:val="en-GB"/>
              </w:rPr>
              <w:t xml:space="preserve"> (e.g</w:t>
            </w:r>
            <w:r w:rsidR="00657DFE" w:rsidRPr="00861943">
              <w:rPr>
                <w:lang w:val="en-GB"/>
              </w:rPr>
              <w:t xml:space="preserve">. </w:t>
            </w:r>
            <w:r w:rsidR="006F11F6" w:rsidRPr="00861943">
              <w:rPr>
                <w:lang w:val="en-GB"/>
              </w:rPr>
              <w:t>, printing costs</w:t>
            </w:r>
            <w:r w:rsidR="006F11F6">
              <w:rPr>
                <w:lang w:val="en-GB"/>
              </w:rPr>
              <w:t>,</w:t>
            </w:r>
            <w:r w:rsidR="006F11F6" w:rsidRPr="00861943">
              <w:rPr>
                <w:lang w:val="en-GB"/>
              </w:rPr>
              <w:t xml:space="preserve"> </w:t>
            </w:r>
            <w:r w:rsidR="00A20F5B" w:rsidRPr="00861943">
              <w:rPr>
                <w:lang w:val="en-GB"/>
              </w:rPr>
              <w:t>fee</w:t>
            </w:r>
            <w:r w:rsidR="006F11F6">
              <w:rPr>
                <w:lang w:val="en-GB"/>
              </w:rPr>
              <w:t xml:space="preserve">s for invited speakers, proof reading </w:t>
            </w:r>
            <w:r w:rsidR="00657DFE" w:rsidRPr="00861943">
              <w:rPr>
                <w:lang w:val="en-GB"/>
              </w:rPr>
              <w:t>)</w:t>
            </w:r>
          </w:p>
        </w:tc>
        <w:tc>
          <w:tcPr>
            <w:tcW w:w="1134" w:type="dxa"/>
          </w:tcPr>
          <w:p w14:paraId="37F577F7" w14:textId="64E5D65D" w:rsidR="00657DFE" w:rsidRPr="00861943" w:rsidRDefault="00A20F5B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Amount</w:t>
            </w:r>
          </w:p>
        </w:tc>
        <w:tc>
          <w:tcPr>
            <w:tcW w:w="4907" w:type="dxa"/>
          </w:tcPr>
          <w:p w14:paraId="5F08229C" w14:textId="0A7A6AB8" w:rsidR="00657DFE" w:rsidRPr="00861943" w:rsidRDefault="00A20F5B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Intended purpose/explanation</w:t>
            </w:r>
          </w:p>
        </w:tc>
      </w:tr>
      <w:tr w:rsidR="00657DFE" w:rsidRPr="00861943" w14:paraId="74A8F1A1" w14:textId="77777777" w:rsidTr="00194ABF">
        <w:tc>
          <w:tcPr>
            <w:tcW w:w="3119" w:type="dxa"/>
          </w:tcPr>
          <w:p w14:paraId="551D0EDB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56CFC19F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7B43D756" w14:textId="77777777" w:rsidR="00657DFE" w:rsidRPr="00861943" w:rsidRDefault="00657DFE" w:rsidP="00FF6EF0">
            <w:pPr>
              <w:rPr>
                <w:lang w:val="en-GB"/>
              </w:rPr>
            </w:pPr>
          </w:p>
        </w:tc>
      </w:tr>
      <w:tr w:rsidR="00657DFE" w:rsidRPr="00861943" w14:paraId="14C27590" w14:textId="77777777" w:rsidTr="00194ABF">
        <w:tc>
          <w:tcPr>
            <w:tcW w:w="3119" w:type="dxa"/>
          </w:tcPr>
          <w:p w14:paraId="104AA334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1A63C328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00429107" w14:textId="77777777" w:rsidR="00657DFE" w:rsidRPr="00861943" w:rsidRDefault="00657DFE" w:rsidP="00FF6EF0">
            <w:pPr>
              <w:rPr>
                <w:lang w:val="en-GB"/>
              </w:rPr>
            </w:pPr>
          </w:p>
        </w:tc>
      </w:tr>
      <w:tr w:rsidR="00575B55" w:rsidRPr="00861943" w14:paraId="7DFC96D3" w14:textId="77777777" w:rsidTr="00194ABF">
        <w:tc>
          <w:tcPr>
            <w:tcW w:w="3119" w:type="dxa"/>
          </w:tcPr>
          <w:p w14:paraId="3123583E" w14:textId="77777777" w:rsidR="00575B55" w:rsidRPr="00861943" w:rsidRDefault="00575B55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33FD19AB" w14:textId="77777777" w:rsidR="00575B55" w:rsidRPr="00861943" w:rsidRDefault="00575B55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0FCE721E" w14:textId="77777777" w:rsidR="00575B55" w:rsidRPr="00861943" w:rsidRDefault="00575B55" w:rsidP="00FF6EF0">
            <w:pPr>
              <w:rPr>
                <w:lang w:val="en-GB"/>
              </w:rPr>
            </w:pPr>
          </w:p>
        </w:tc>
      </w:tr>
      <w:tr w:rsidR="00194ABF" w:rsidRPr="00861943" w14:paraId="12132246" w14:textId="77777777" w:rsidTr="00194ABF">
        <w:tc>
          <w:tcPr>
            <w:tcW w:w="3119" w:type="dxa"/>
          </w:tcPr>
          <w:p w14:paraId="32E635D0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44AB3BC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78208173" w14:textId="77777777" w:rsidR="00194ABF" w:rsidRPr="00861943" w:rsidRDefault="00194ABF" w:rsidP="00FF6EF0">
            <w:pPr>
              <w:rPr>
                <w:lang w:val="en-GB"/>
              </w:rPr>
            </w:pPr>
          </w:p>
        </w:tc>
      </w:tr>
      <w:tr w:rsidR="00194ABF" w:rsidRPr="00861943" w14:paraId="2430A9B4" w14:textId="77777777" w:rsidTr="00194ABF">
        <w:tc>
          <w:tcPr>
            <w:tcW w:w="3119" w:type="dxa"/>
          </w:tcPr>
          <w:p w14:paraId="6F0D699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098218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174A9B33" w14:textId="77777777" w:rsidR="00194ABF" w:rsidRPr="00861943" w:rsidRDefault="00194ABF" w:rsidP="00FF6EF0">
            <w:pPr>
              <w:rPr>
                <w:lang w:val="en-GB"/>
              </w:rPr>
            </w:pPr>
          </w:p>
        </w:tc>
      </w:tr>
      <w:tr w:rsidR="00194ABF" w:rsidRPr="00861943" w14:paraId="13CC5817" w14:textId="77777777" w:rsidTr="00194ABF">
        <w:tc>
          <w:tcPr>
            <w:tcW w:w="3119" w:type="dxa"/>
          </w:tcPr>
          <w:p w14:paraId="267F36AC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9611F7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1E007D1C" w14:textId="77777777" w:rsidR="00194ABF" w:rsidRPr="00861943" w:rsidRDefault="00194ABF" w:rsidP="00FF6EF0">
            <w:pPr>
              <w:rPr>
                <w:lang w:val="en-GB"/>
              </w:rPr>
            </w:pPr>
          </w:p>
        </w:tc>
      </w:tr>
    </w:tbl>
    <w:p w14:paraId="2698DC94" w14:textId="77777777" w:rsidR="00DD26AF" w:rsidRDefault="00DD26AF" w:rsidP="00FF6EF0">
      <w:pPr>
        <w:rPr>
          <w:b/>
          <w:lang w:val="en-GB"/>
        </w:rPr>
      </w:pPr>
    </w:p>
    <w:p w14:paraId="3704B527" w14:textId="59BDF563" w:rsidR="00680615" w:rsidRPr="00861943" w:rsidRDefault="00680615" w:rsidP="00FF6EF0">
      <w:pPr>
        <w:rPr>
          <w:b/>
          <w:lang w:val="en-GB"/>
        </w:rPr>
      </w:pPr>
      <w:bookmarkStart w:id="0" w:name="_GoBack"/>
      <w:bookmarkEnd w:id="0"/>
      <w:r w:rsidRPr="00861943">
        <w:rPr>
          <w:b/>
          <w:lang w:val="en-GB"/>
        </w:rPr>
        <w:t>V</w:t>
      </w:r>
      <w:r w:rsidR="00657DFE" w:rsidRPr="00861943">
        <w:rPr>
          <w:b/>
          <w:lang w:val="en-GB"/>
        </w:rPr>
        <w:t>I</w:t>
      </w:r>
      <w:r w:rsidR="00F57C58" w:rsidRPr="00861943">
        <w:rPr>
          <w:b/>
          <w:lang w:val="en-GB"/>
        </w:rPr>
        <w:t>I</w:t>
      </w:r>
      <w:r w:rsidR="009F36D9" w:rsidRPr="00861943">
        <w:rPr>
          <w:b/>
          <w:lang w:val="en-GB"/>
        </w:rPr>
        <w:t>I</w:t>
      </w:r>
      <w:r w:rsidR="00D86CEB" w:rsidRPr="00861943">
        <w:rPr>
          <w:b/>
          <w:lang w:val="en-GB"/>
        </w:rPr>
        <w:t>. Conce</w:t>
      </w:r>
      <w:r w:rsidRPr="00861943">
        <w:rPr>
          <w:b/>
          <w:lang w:val="en-GB"/>
        </w:rPr>
        <w:t>pt</w:t>
      </w:r>
    </w:p>
    <w:p w14:paraId="6524CAE8" w14:textId="3419F1A8" w:rsidR="007F593D" w:rsidRPr="00861943" w:rsidRDefault="007F593D" w:rsidP="00FF6EF0">
      <w:pPr>
        <w:rPr>
          <w:lang w:val="en-GB"/>
        </w:rPr>
      </w:pPr>
      <w:r w:rsidRPr="00861943">
        <w:rPr>
          <w:lang w:val="en-GB"/>
        </w:rPr>
        <w:t xml:space="preserve">Please describe your </w:t>
      </w:r>
      <w:r w:rsidRPr="002438CB">
        <w:rPr>
          <w:b/>
          <w:lang w:val="en-GB"/>
        </w:rPr>
        <w:t>concept in full in a separate document</w:t>
      </w:r>
      <w:r w:rsidRPr="00861943">
        <w:rPr>
          <w:lang w:val="en-GB"/>
        </w:rPr>
        <w:t xml:space="preserve"> (max. 3 pages in total). Your description should cover the following points:</w:t>
      </w:r>
    </w:p>
    <w:p w14:paraId="6F90FA25" w14:textId="08E60CF8" w:rsidR="00680615" w:rsidRPr="00861943" w:rsidRDefault="00680615" w:rsidP="00FF6EF0">
      <w:pPr>
        <w:rPr>
          <w:lang w:val="en-GB"/>
        </w:rPr>
      </w:pPr>
      <w:r w:rsidRPr="00861943">
        <w:rPr>
          <w:lang w:val="en-GB"/>
        </w:rPr>
        <w:t xml:space="preserve">1. </w:t>
      </w:r>
      <w:r w:rsidR="007F593D" w:rsidRPr="00861943">
        <w:rPr>
          <w:lang w:val="en-GB"/>
        </w:rPr>
        <w:t>Field of research and issues addressed</w:t>
      </w:r>
      <w:r w:rsidRPr="00861943">
        <w:rPr>
          <w:lang w:val="en-GB"/>
        </w:rPr>
        <w:t>:</w:t>
      </w:r>
    </w:p>
    <w:p w14:paraId="27D94FEF" w14:textId="2E168609" w:rsidR="00680615" w:rsidRPr="00861943" w:rsidRDefault="007F593D" w:rsidP="00680615">
      <w:pPr>
        <w:pStyle w:val="Listenabsatz"/>
        <w:numPr>
          <w:ilvl w:val="0"/>
          <w:numId w:val="3"/>
        </w:numPr>
        <w:rPr>
          <w:lang w:val="en-GB"/>
        </w:rPr>
      </w:pPr>
      <w:r w:rsidRPr="00861943">
        <w:rPr>
          <w:lang w:val="en-GB"/>
        </w:rPr>
        <w:t>Description of the thematic area and the academic issues addressed</w:t>
      </w:r>
    </w:p>
    <w:p w14:paraId="7E06A2B7" w14:textId="6F7D2126" w:rsidR="0092732B" w:rsidRPr="00861943" w:rsidRDefault="0092732B" w:rsidP="0092732B">
      <w:pPr>
        <w:rPr>
          <w:lang w:val="en-GB"/>
        </w:rPr>
      </w:pPr>
      <w:r w:rsidRPr="00861943">
        <w:rPr>
          <w:lang w:val="en-GB"/>
        </w:rPr>
        <w:t xml:space="preserve">2. </w:t>
      </w:r>
      <w:r w:rsidR="007F593D" w:rsidRPr="00861943">
        <w:rPr>
          <w:lang w:val="en-GB"/>
        </w:rPr>
        <w:t>Implementation</w:t>
      </w:r>
      <w:r w:rsidRPr="00861943">
        <w:rPr>
          <w:lang w:val="en-GB"/>
        </w:rPr>
        <w:t>:</w:t>
      </w:r>
    </w:p>
    <w:p w14:paraId="5F9D30E1" w14:textId="7AC26307" w:rsidR="0092732B" w:rsidRPr="00861943" w:rsidRDefault="007F593D" w:rsidP="0092732B">
      <w:pPr>
        <w:pStyle w:val="Listenabsatz"/>
        <w:numPr>
          <w:ilvl w:val="0"/>
          <w:numId w:val="4"/>
        </w:numPr>
        <w:rPr>
          <w:lang w:val="en-GB"/>
        </w:rPr>
      </w:pPr>
      <w:r w:rsidRPr="00861943">
        <w:rPr>
          <w:lang w:val="en-GB"/>
        </w:rPr>
        <w:t>Handling of the issues</w:t>
      </w:r>
    </w:p>
    <w:p w14:paraId="2C68FEE2" w14:textId="455E72A4" w:rsidR="004E3DD0" w:rsidRPr="00861943" w:rsidRDefault="0092732B" w:rsidP="004E3DD0">
      <w:pPr>
        <w:pStyle w:val="Listenabsatz"/>
        <w:numPr>
          <w:ilvl w:val="0"/>
          <w:numId w:val="4"/>
        </w:numPr>
        <w:rPr>
          <w:lang w:val="en-GB"/>
        </w:rPr>
      </w:pPr>
      <w:r w:rsidRPr="00861943">
        <w:rPr>
          <w:lang w:val="en-GB"/>
        </w:rPr>
        <w:t xml:space="preserve">Integration und </w:t>
      </w:r>
      <w:r w:rsidR="007F593D" w:rsidRPr="00861943">
        <w:rPr>
          <w:lang w:val="en-GB"/>
        </w:rPr>
        <w:t>promotion of junior researchers</w:t>
      </w:r>
    </w:p>
    <w:p w14:paraId="5306E118" w14:textId="58AC68EF" w:rsidR="0092732B" w:rsidRPr="00861943" w:rsidRDefault="007F593D" w:rsidP="00E72D58">
      <w:pPr>
        <w:pStyle w:val="Listenabsatz"/>
        <w:numPr>
          <w:ilvl w:val="0"/>
          <w:numId w:val="4"/>
        </w:numPr>
        <w:rPr>
          <w:lang w:val="en-GB"/>
        </w:rPr>
      </w:pPr>
      <w:r w:rsidRPr="00861943">
        <w:rPr>
          <w:lang w:val="en-GB"/>
        </w:rPr>
        <w:t>Timescale</w:t>
      </w:r>
      <w:r w:rsidR="004E3DD0" w:rsidRPr="00861943">
        <w:rPr>
          <w:lang w:val="en-GB"/>
        </w:rPr>
        <w:t xml:space="preserve"> </w:t>
      </w:r>
      <w:r w:rsidRPr="00861943">
        <w:rPr>
          <w:lang w:val="en-GB"/>
        </w:rPr>
        <w:t>and/or</w:t>
      </w:r>
      <w:r w:rsidR="004E3DD0" w:rsidRPr="00861943">
        <w:rPr>
          <w:lang w:val="en-GB"/>
        </w:rPr>
        <w:t xml:space="preserve"> </w:t>
      </w:r>
      <w:r w:rsidRPr="00861943">
        <w:rPr>
          <w:lang w:val="en-GB"/>
        </w:rPr>
        <w:t>provisional p</w:t>
      </w:r>
      <w:r w:rsidR="004E3DD0" w:rsidRPr="00861943">
        <w:rPr>
          <w:lang w:val="en-GB"/>
        </w:rPr>
        <w:t>rogramm</w:t>
      </w:r>
      <w:r w:rsidRPr="00861943">
        <w:rPr>
          <w:lang w:val="en-GB"/>
        </w:rPr>
        <w:t>e</w:t>
      </w:r>
      <w:r w:rsidR="004E3DD0" w:rsidRPr="00861943">
        <w:rPr>
          <w:lang w:val="en-GB"/>
        </w:rPr>
        <w:t xml:space="preserve"> </w:t>
      </w:r>
    </w:p>
    <w:p w14:paraId="49F62A03" w14:textId="63CF3A5B" w:rsidR="00887B37" w:rsidRPr="00861943" w:rsidRDefault="00E72D58" w:rsidP="00887B37">
      <w:pPr>
        <w:rPr>
          <w:lang w:val="en-GB"/>
        </w:rPr>
      </w:pPr>
      <w:r w:rsidRPr="00861943">
        <w:rPr>
          <w:lang w:val="en-GB"/>
        </w:rPr>
        <w:t>3</w:t>
      </w:r>
      <w:r w:rsidR="00887B37" w:rsidRPr="00861943">
        <w:rPr>
          <w:lang w:val="en-GB"/>
        </w:rPr>
        <w:t xml:space="preserve">. </w:t>
      </w:r>
      <w:r w:rsidR="007F593D" w:rsidRPr="00861943">
        <w:rPr>
          <w:lang w:val="en-GB"/>
        </w:rPr>
        <w:t>Sustainability</w:t>
      </w:r>
      <w:r w:rsidRPr="00861943">
        <w:rPr>
          <w:lang w:val="en-GB"/>
        </w:rPr>
        <w:t xml:space="preserve"> / </w:t>
      </w:r>
      <w:r w:rsidR="007F593D" w:rsidRPr="00861943">
        <w:rPr>
          <w:lang w:val="en-GB"/>
        </w:rPr>
        <w:t>outlook</w:t>
      </w:r>
      <w:r w:rsidR="00887B37" w:rsidRPr="00861943">
        <w:rPr>
          <w:lang w:val="en-GB"/>
        </w:rPr>
        <w:t>:</w:t>
      </w:r>
    </w:p>
    <w:p w14:paraId="03B69C32" w14:textId="3C99AE2D" w:rsidR="00887B37" w:rsidRPr="00861943" w:rsidRDefault="007F593D" w:rsidP="00887B37">
      <w:pPr>
        <w:pStyle w:val="Listenabsatz"/>
        <w:numPr>
          <w:ilvl w:val="0"/>
          <w:numId w:val="5"/>
        </w:numPr>
        <w:rPr>
          <w:lang w:val="en-GB"/>
        </w:rPr>
      </w:pPr>
      <w:r w:rsidRPr="00861943">
        <w:rPr>
          <w:lang w:val="en-GB"/>
        </w:rPr>
        <w:t>Anticipated value</w:t>
      </w:r>
      <w:r w:rsidR="00AA4CDD" w:rsidRPr="00861943">
        <w:rPr>
          <w:lang w:val="en-GB"/>
        </w:rPr>
        <w:t xml:space="preserve"> added</w:t>
      </w:r>
    </w:p>
    <w:p w14:paraId="0F92DB3F" w14:textId="58151766" w:rsidR="00887B37" w:rsidRPr="00861943" w:rsidRDefault="007F593D" w:rsidP="00887B37">
      <w:pPr>
        <w:pStyle w:val="Listenabsatz"/>
        <w:numPr>
          <w:ilvl w:val="0"/>
          <w:numId w:val="5"/>
        </w:numPr>
        <w:rPr>
          <w:lang w:val="en-GB"/>
        </w:rPr>
      </w:pPr>
      <w:r w:rsidRPr="00861943">
        <w:rPr>
          <w:lang w:val="en-GB"/>
        </w:rPr>
        <w:t>Joint publications</w:t>
      </w:r>
    </w:p>
    <w:p w14:paraId="0FF1B264" w14:textId="24CFB5CB" w:rsidR="00E72D58" w:rsidRPr="00861943" w:rsidRDefault="00AA4CDD" w:rsidP="00E72D58">
      <w:pPr>
        <w:pStyle w:val="Listenabsatz"/>
        <w:numPr>
          <w:ilvl w:val="0"/>
          <w:numId w:val="5"/>
        </w:numPr>
        <w:rPr>
          <w:lang w:val="en-GB"/>
        </w:rPr>
      </w:pPr>
      <w:r w:rsidRPr="00861943">
        <w:rPr>
          <w:lang w:val="en-GB"/>
        </w:rPr>
        <w:t>Joint third-party funds attracted</w:t>
      </w:r>
      <w:r w:rsidR="008E05F2">
        <w:rPr>
          <w:lang w:val="en-GB"/>
        </w:rPr>
        <w:t xml:space="preserve"> or envisaged</w:t>
      </w:r>
      <w:r w:rsidRPr="00861943">
        <w:rPr>
          <w:lang w:val="en-GB"/>
        </w:rPr>
        <w:t xml:space="preserve"> </w:t>
      </w:r>
      <w:r w:rsidR="00887B37" w:rsidRPr="00861943">
        <w:rPr>
          <w:lang w:val="en-GB"/>
        </w:rPr>
        <w:t>(</w:t>
      </w:r>
      <w:r w:rsidRPr="00861943">
        <w:rPr>
          <w:lang w:val="en-GB"/>
        </w:rPr>
        <w:t>please name potential third-party funders)</w:t>
      </w:r>
    </w:p>
    <w:p w14:paraId="46556A23" w14:textId="1DDC0FAA" w:rsidR="00E72D58" w:rsidRDefault="00E72D58" w:rsidP="00E72D58">
      <w:pPr>
        <w:rPr>
          <w:lang w:val="en-GB"/>
        </w:rPr>
      </w:pPr>
      <w:r w:rsidRPr="00861943">
        <w:rPr>
          <w:lang w:val="en-GB"/>
        </w:rPr>
        <w:t xml:space="preserve">4. </w:t>
      </w:r>
      <w:r w:rsidR="00AA4CDD" w:rsidRPr="002438CB">
        <w:rPr>
          <w:b/>
          <w:lang w:val="en-GB"/>
        </w:rPr>
        <w:t>Summary of the proposal for a non-specialist audience</w:t>
      </w:r>
      <w:r w:rsidR="00AA4CDD" w:rsidRPr="00861943">
        <w:rPr>
          <w:lang w:val="en-GB"/>
        </w:rPr>
        <w:t xml:space="preserve"> (max. </w:t>
      </w:r>
      <w:r w:rsidRPr="00861943">
        <w:rPr>
          <w:lang w:val="en-GB"/>
        </w:rPr>
        <w:t xml:space="preserve">½ </w:t>
      </w:r>
      <w:r w:rsidR="00AA4CDD" w:rsidRPr="00861943">
        <w:rPr>
          <w:lang w:val="en-GB"/>
        </w:rPr>
        <w:t>page</w:t>
      </w:r>
      <w:r w:rsidRPr="00861943">
        <w:rPr>
          <w:lang w:val="en-GB"/>
        </w:rPr>
        <w:t>)</w:t>
      </w:r>
    </w:p>
    <w:p w14:paraId="19E905D7" w14:textId="57A03E5D" w:rsidR="00575B55" w:rsidRPr="00861943" w:rsidRDefault="00575B55" w:rsidP="00E72D58">
      <w:pPr>
        <w:rPr>
          <w:lang w:val="en-GB"/>
        </w:rPr>
      </w:pPr>
    </w:p>
    <w:sectPr w:rsidR="00575B55" w:rsidRPr="00861943" w:rsidSect="009158E1">
      <w:footerReference w:type="default" r:id="rId8"/>
      <w:headerReference w:type="first" r:id="rId9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40C71" w14:textId="77777777" w:rsidR="006A5321" w:rsidRDefault="006A5321" w:rsidP="00362C16">
      <w:pPr>
        <w:spacing w:after="0" w:line="240" w:lineRule="auto"/>
      </w:pPr>
      <w:r>
        <w:separator/>
      </w:r>
    </w:p>
  </w:endnote>
  <w:endnote w:type="continuationSeparator" w:id="0">
    <w:p w14:paraId="7CA2ABDB" w14:textId="77777777" w:rsidR="006A5321" w:rsidRDefault="006A5321" w:rsidP="0036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468503"/>
      <w:docPartObj>
        <w:docPartGallery w:val="Page Numbers (Bottom of Page)"/>
        <w:docPartUnique/>
      </w:docPartObj>
    </w:sdtPr>
    <w:sdtContent>
      <w:p w14:paraId="1C5B1A8E" w14:textId="6D37B26C" w:rsidR="00C05243" w:rsidRDefault="00C0524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27850528" w14:textId="77777777" w:rsidR="006A5321" w:rsidRDefault="006A532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97C70C" w14:textId="77777777" w:rsidR="006A5321" w:rsidRDefault="006A5321" w:rsidP="00362C16">
      <w:pPr>
        <w:spacing w:after="0" w:line="240" w:lineRule="auto"/>
      </w:pPr>
      <w:r>
        <w:separator/>
      </w:r>
    </w:p>
  </w:footnote>
  <w:footnote w:type="continuationSeparator" w:id="0">
    <w:p w14:paraId="1F9EFB22" w14:textId="77777777" w:rsidR="006A5321" w:rsidRDefault="006A5321" w:rsidP="00362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91716" w14:textId="6D8761E7" w:rsidR="006A5321" w:rsidRDefault="006A5321" w:rsidP="009158E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5AFD758C" wp14:editId="489364AF">
          <wp:simplePos x="0" y="0"/>
          <wp:positionH relativeFrom="column">
            <wp:posOffset>-694690</wp:posOffset>
          </wp:positionH>
          <wp:positionV relativeFrom="paragraph">
            <wp:posOffset>-135255</wp:posOffset>
          </wp:positionV>
          <wp:extent cx="1294765" cy="398145"/>
          <wp:effectExtent l="0" t="0" r="635" b="1905"/>
          <wp:wrapTight wrapText="bothSides">
            <wp:wrapPolygon edited="0">
              <wp:start x="0" y="0"/>
              <wp:lineTo x="0" y="20670"/>
              <wp:lineTo x="21293" y="20670"/>
              <wp:lineTo x="21293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AL-primlogo-4c-4small-presentation-rgb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765" cy="398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98A6BD5" wp14:editId="2E57B78D">
          <wp:simplePos x="0" y="0"/>
          <wp:positionH relativeFrom="column">
            <wp:posOffset>700405</wp:posOffset>
          </wp:positionH>
          <wp:positionV relativeFrom="paragraph">
            <wp:posOffset>-179070</wp:posOffset>
          </wp:positionV>
          <wp:extent cx="1210310" cy="487680"/>
          <wp:effectExtent l="0" t="0" r="8890" b="7620"/>
          <wp:wrapTight wrapText="bothSides">
            <wp:wrapPolygon edited="0">
              <wp:start x="0" y="0"/>
              <wp:lineTo x="0" y="21094"/>
              <wp:lineTo x="21419" y="21094"/>
              <wp:lineTo x="2141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 Prag_aktuel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762968A6" wp14:editId="2DA08CA3">
          <wp:simplePos x="0" y="0"/>
          <wp:positionH relativeFrom="column">
            <wp:posOffset>1969135</wp:posOffset>
          </wp:positionH>
          <wp:positionV relativeFrom="paragraph">
            <wp:posOffset>-198755</wp:posOffset>
          </wp:positionV>
          <wp:extent cx="507365" cy="507365"/>
          <wp:effectExtent l="0" t="0" r="6985" b="6985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L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03400516" wp14:editId="4A0FD57D">
          <wp:simplePos x="0" y="0"/>
          <wp:positionH relativeFrom="column">
            <wp:posOffset>2566035</wp:posOffset>
          </wp:positionH>
          <wp:positionV relativeFrom="paragraph">
            <wp:posOffset>-220345</wp:posOffset>
          </wp:positionV>
          <wp:extent cx="1167765" cy="532765"/>
          <wp:effectExtent l="0" t="0" r="0" b="635"/>
          <wp:wrapTight wrapText="bothSides">
            <wp:wrapPolygon edited="0">
              <wp:start x="0" y="0"/>
              <wp:lineTo x="0" y="20853"/>
              <wp:lineTo x="21142" y="20853"/>
              <wp:lineTo x="21142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W_15-big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76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5C7DF49A" wp14:editId="671DA0C5">
          <wp:simplePos x="0" y="0"/>
          <wp:positionH relativeFrom="column">
            <wp:posOffset>3685540</wp:posOffset>
          </wp:positionH>
          <wp:positionV relativeFrom="paragraph">
            <wp:posOffset>-238125</wp:posOffset>
          </wp:positionV>
          <wp:extent cx="1183640" cy="591185"/>
          <wp:effectExtent l="0" t="0" r="0" b="0"/>
          <wp:wrapTight wrapText="bothSides">
            <wp:wrapPolygon edited="0">
              <wp:start x="2781" y="3480"/>
              <wp:lineTo x="695" y="6960"/>
              <wp:lineTo x="695" y="13921"/>
              <wp:lineTo x="2781" y="17401"/>
              <wp:lineTo x="4867" y="17401"/>
              <wp:lineTo x="20511" y="14617"/>
              <wp:lineTo x="20511" y="4872"/>
              <wp:lineTo x="4867" y="3480"/>
              <wp:lineTo x="2781" y="348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 Wien-big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64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76AD83D3" wp14:editId="79A722D2">
          <wp:simplePos x="0" y="0"/>
          <wp:positionH relativeFrom="column">
            <wp:posOffset>4976495</wp:posOffset>
          </wp:positionH>
          <wp:positionV relativeFrom="paragraph">
            <wp:posOffset>-281940</wp:posOffset>
          </wp:positionV>
          <wp:extent cx="591820" cy="591820"/>
          <wp:effectExtent l="0" t="0" r="0" b="0"/>
          <wp:wrapTight wrapText="bothSides">
            <wp:wrapPolygon edited="0">
              <wp:start x="0" y="0"/>
              <wp:lineTo x="0" y="20858"/>
              <wp:lineTo x="20858" y="20858"/>
              <wp:lineTo x="20858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iegel_bw_gross.tif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591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7785ED" w14:textId="77777777" w:rsidR="006A5321" w:rsidRDefault="006A532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6067"/>
    <w:multiLevelType w:val="hybridMultilevel"/>
    <w:tmpl w:val="C290BFB8"/>
    <w:lvl w:ilvl="0" w:tplc="35B241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F64B7"/>
    <w:multiLevelType w:val="hybridMultilevel"/>
    <w:tmpl w:val="3C341C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746097"/>
    <w:multiLevelType w:val="hybridMultilevel"/>
    <w:tmpl w:val="98907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AE1FD3"/>
    <w:multiLevelType w:val="hybridMultilevel"/>
    <w:tmpl w:val="2B8E6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2D405B"/>
    <w:multiLevelType w:val="hybridMultilevel"/>
    <w:tmpl w:val="441AF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76759"/>
    <w:multiLevelType w:val="hybridMultilevel"/>
    <w:tmpl w:val="1D8025EC"/>
    <w:lvl w:ilvl="0" w:tplc="BC3250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tjana Antalovsky">
    <w15:presenceInfo w15:providerId="None" w15:userId="Tatjana Antalovsk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C1"/>
    <w:rsid w:val="00023D17"/>
    <w:rsid w:val="00026C49"/>
    <w:rsid w:val="00035932"/>
    <w:rsid w:val="000442CB"/>
    <w:rsid w:val="00072D42"/>
    <w:rsid w:val="00084FC7"/>
    <w:rsid w:val="000B06EC"/>
    <w:rsid w:val="000B43EA"/>
    <w:rsid w:val="000B65F9"/>
    <w:rsid w:val="000E43A8"/>
    <w:rsid w:val="000F504A"/>
    <w:rsid w:val="00102547"/>
    <w:rsid w:val="001214C2"/>
    <w:rsid w:val="00136B0F"/>
    <w:rsid w:val="00170FC2"/>
    <w:rsid w:val="00172A8E"/>
    <w:rsid w:val="00194ABF"/>
    <w:rsid w:val="001C0257"/>
    <w:rsid w:val="001F79E6"/>
    <w:rsid w:val="00204BA3"/>
    <w:rsid w:val="002351BE"/>
    <w:rsid w:val="002438CB"/>
    <w:rsid w:val="00244F31"/>
    <w:rsid w:val="00273EF9"/>
    <w:rsid w:val="00284700"/>
    <w:rsid w:val="00287784"/>
    <w:rsid w:val="002A2362"/>
    <w:rsid w:val="002F000C"/>
    <w:rsid w:val="002F1287"/>
    <w:rsid w:val="002F4DEC"/>
    <w:rsid w:val="00324418"/>
    <w:rsid w:val="00327E87"/>
    <w:rsid w:val="0033218E"/>
    <w:rsid w:val="003368B6"/>
    <w:rsid w:val="00357F63"/>
    <w:rsid w:val="00362C16"/>
    <w:rsid w:val="003705B4"/>
    <w:rsid w:val="0037361D"/>
    <w:rsid w:val="0037798C"/>
    <w:rsid w:val="00380843"/>
    <w:rsid w:val="00395BF9"/>
    <w:rsid w:val="00395F16"/>
    <w:rsid w:val="003D2DBE"/>
    <w:rsid w:val="004073E4"/>
    <w:rsid w:val="00411586"/>
    <w:rsid w:val="0049369E"/>
    <w:rsid w:val="00493707"/>
    <w:rsid w:val="004A18D3"/>
    <w:rsid w:val="004B75A3"/>
    <w:rsid w:val="004C1431"/>
    <w:rsid w:val="004E3DD0"/>
    <w:rsid w:val="004F6F11"/>
    <w:rsid w:val="004F6FDD"/>
    <w:rsid w:val="00515613"/>
    <w:rsid w:val="00516E72"/>
    <w:rsid w:val="00521F7B"/>
    <w:rsid w:val="00522444"/>
    <w:rsid w:val="00534FCC"/>
    <w:rsid w:val="00553D94"/>
    <w:rsid w:val="0057584E"/>
    <w:rsid w:val="00575B55"/>
    <w:rsid w:val="00585716"/>
    <w:rsid w:val="005871EF"/>
    <w:rsid w:val="00587DDB"/>
    <w:rsid w:val="005B0C6F"/>
    <w:rsid w:val="005C37B5"/>
    <w:rsid w:val="005E51E4"/>
    <w:rsid w:val="005F4055"/>
    <w:rsid w:val="0061148B"/>
    <w:rsid w:val="00615E4D"/>
    <w:rsid w:val="006328B6"/>
    <w:rsid w:val="00632F95"/>
    <w:rsid w:val="00636549"/>
    <w:rsid w:val="00651CC4"/>
    <w:rsid w:val="00657DFE"/>
    <w:rsid w:val="00670BD9"/>
    <w:rsid w:val="00672FA7"/>
    <w:rsid w:val="00677490"/>
    <w:rsid w:val="00680615"/>
    <w:rsid w:val="0068213A"/>
    <w:rsid w:val="006847AE"/>
    <w:rsid w:val="006A1623"/>
    <w:rsid w:val="006A2F56"/>
    <w:rsid w:val="006A5321"/>
    <w:rsid w:val="006B561F"/>
    <w:rsid w:val="006B6665"/>
    <w:rsid w:val="006E163D"/>
    <w:rsid w:val="006E3526"/>
    <w:rsid w:val="006F11F6"/>
    <w:rsid w:val="006F4455"/>
    <w:rsid w:val="00730C2C"/>
    <w:rsid w:val="00742935"/>
    <w:rsid w:val="00743B2B"/>
    <w:rsid w:val="00750A6F"/>
    <w:rsid w:val="00761565"/>
    <w:rsid w:val="0077521B"/>
    <w:rsid w:val="007C7D51"/>
    <w:rsid w:val="007F593D"/>
    <w:rsid w:val="008413B2"/>
    <w:rsid w:val="0084474A"/>
    <w:rsid w:val="00861943"/>
    <w:rsid w:val="00876A65"/>
    <w:rsid w:val="00887B37"/>
    <w:rsid w:val="00892DEB"/>
    <w:rsid w:val="008C6559"/>
    <w:rsid w:val="008D443F"/>
    <w:rsid w:val="008D763F"/>
    <w:rsid w:val="008E05F2"/>
    <w:rsid w:val="008F61E6"/>
    <w:rsid w:val="009158E1"/>
    <w:rsid w:val="0092732B"/>
    <w:rsid w:val="0095693C"/>
    <w:rsid w:val="0096121F"/>
    <w:rsid w:val="00962F4C"/>
    <w:rsid w:val="009814A7"/>
    <w:rsid w:val="00981B9B"/>
    <w:rsid w:val="009931F6"/>
    <w:rsid w:val="009A5898"/>
    <w:rsid w:val="009A5E13"/>
    <w:rsid w:val="009B19DD"/>
    <w:rsid w:val="009C5B91"/>
    <w:rsid w:val="009D0719"/>
    <w:rsid w:val="009E6B4C"/>
    <w:rsid w:val="009F36D9"/>
    <w:rsid w:val="009F550D"/>
    <w:rsid w:val="00A20F5B"/>
    <w:rsid w:val="00A211C2"/>
    <w:rsid w:val="00A27DD0"/>
    <w:rsid w:val="00A36F87"/>
    <w:rsid w:val="00A70727"/>
    <w:rsid w:val="00A96BF8"/>
    <w:rsid w:val="00AA4CDD"/>
    <w:rsid w:val="00AD0392"/>
    <w:rsid w:val="00AD4F30"/>
    <w:rsid w:val="00AF7BF7"/>
    <w:rsid w:val="00B35DBF"/>
    <w:rsid w:val="00B46E82"/>
    <w:rsid w:val="00B47A40"/>
    <w:rsid w:val="00B52A83"/>
    <w:rsid w:val="00B7582D"/>
    <w:rsid w:val="00BC3510"/>
    <w:rsid w:val="00BD07C6"/>
    <w:rsid w:val="00BE558C"/>
    <w:rsid w:val="00C05243"/>
    <w:rsid w:val="00C4154E"/>
    <w:rsid w:val="00C56224"/>
    <w:rsid w:val="00C67182"/>
    <w:rsid w:val="00C82534"/>
    <w:rsid w:val="00CA4497"/>
    <w:rsid w:val="00CE062F"/>
    <w:rsid w:val="00CE4C6C"/>
    <w:rsid w:val="00D32330"/>
    <w:rsid w:val="00D523C1"/>
    <w:rsid w:val="00D5344E"/>
    <w:rsid w:val="00D60060"/>
    <w:rsid w:val="00D71F27"/>
    <w:rsid w:val="00D820DA"/>
    <w:rsid w:val="00D86CEB"/>
    <w:rsid w:val="00DB4BD6"/>
    <w:rsid w:val="00DC70C0"/>
    <w:rsid w:val="00DD26AF"/>
    <w:rsid w:val="00DE2E1C"/>
    <w:rsid w:val="00DE7509"/>
    <w:rsid w:val="00E551AC"/>
    <w:rsid w:val="00E563AE"/>
    <w:rsid w:val="00E72D58"/>
    <w:rsid w:val="00EA3252"/>
    <w:rsid w:val="00EA43CC"/>
    <w:rsid w:val="00EB67DF"/>
    <w:rsid w:val="00EE2B42"/>
    <w:rsid w:val="00EE5AAA"/>
    <w:rsid w:val="00F0376A"/>
    <w:rsid w:val="00F0793A"/>
    <w:rsid w:val="00F11E10"/>
    <w:rsid w:val="00F473B5"/>
    <w:rsid w:val="00F57C58"/>
    <w:rsid w:val="00F7088A"/>
    <w:rsid w:val="00F76B8D"/>
    <w:rsid w:val="00F87F76"/>
    <w:rsid w:val="00F90800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86B54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E51E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4293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62F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2F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2F4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2F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2F4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2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2F4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52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2C16"/>
  </w:style>
  <w:style w:type="paragraph" w:styleId="Fuzeile">
    <w:name w:val="footer"/>
    <w:basedOn w:val="Standard"/>
    <w:link w:val="FuzeileZchn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2C16"/>
  </w:style>
  <w:style w:type="paragraph" w:styleId="berarbeitung">
    <w:name w:val="Revision"/>
    <w:hidden/>
    <w:uiPriority w:val="99"/>
    <w:semiHidden/>
    <w:rsid w:val="00B47A40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9931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E51E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4293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62F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2F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2F4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2F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2F4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2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2F4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52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2C16"/>
  </w:style>
  <w:style w:type="paragraph" w:styleId="Fuzeile">
    <w:name w:val="footer"/>
    <w:basedOn w:val="Standard"/>
    <w:link w:val="FuzeileZchn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2C16"/>
  </w:style>
  <w:style w:type="paragraph" w:styleId="berarbeitung">
    <w:name w:val="Revision"/>
    <w:hidden/>
    <w:uiPriority w:val="99"/>
    <w:semiHidden/>
    <w:rsid w:val="00B47A40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9931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tiff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3EEEB6-57F0-4CBF-9ABD-D4676BBD9195}"/>
      </w:docPartPr>
      <w:docPartBody>
        <w:p w14:paraId="38D56552" w14:textId="75E9CC22" w:rsidR="00AA03EB" w:rsidRDefault="00AA03EB">
          <w:r w:rsidRPr="009B32CC">
            <w:rPr>
              <w:rStyle w:val="Platzhaltertext"/>
            </w:rPr>
            <w:t>Wählen Sie ein Element aus.</w:t>
          </w:r>
        </w:p>
      </w:docPartBody>
    </w:docPart>
    <w:docPart>
      <w:docPartPr>
        <w:name w:val="E57720A8707D4DA7A55E73E14A6EB8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883D64-97B5-41F4-935A-9F247722C8FE}"/>
      </w:docPartPr>
      <w:docPartBody>
        <w:p w14:paraId="31524427" w14:textId="4E52354E" w:rsidR="00AA03EB" w:rsidRDefault="00AA03EB" w:rsidP="00AA03EB">
          <w:pPr>
            <w:pStyle w:val="E57720A8707D4DA7A55E73E14A6EB82A"/>
          </w:pPr>
          <w:r w:rsidRPr="009B32CC">
            <w:rPr>
              <w:rStyle w:val="Platzhaltertext"/>
            </w:rPr>
            <w:t>Wählen Sie ein Element aus.</w:t>
          </w:r>
        </w:p>
      </w:docPartBody>
    </w:docPart>
    <w:docPart>
      <w:docPartPr>
        <w:name w:val="69445C75E2C44A16BCB154E8791D10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37E533-BCA7-48E9-934F-56CA0157EAC6}"/>
      </w:docPartPr>
      <w:docPartBody>
        <w:p w14:paraId="167B0763" w14:textId="43BACA45" w:rsidR="00AA03EB" w:rsidRDefault="00AA03EB" w:rsidP="00AA03EB">
          <w:pPr>
            <w:pStyle w:val="69445C75E2C44A16BCB154E8791D105C"/>
          </w:pPr>
          <w:r w:rsidRPr="009B32CC">
            <w:rPr>
              <w:rStyle w:val="Platzhaltertext"/>
            </w:rPr>
            <w:t>Wählen Sie ein Element aus.</w:t>
          </w:r>
        </w:p>
      </w:docPartBody>
    </w:docPart>
    <w:docPart>
      <w:docPartPr>
        <w:name w:val="F869A5DD52B7485A9C773C27AE28E0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8F3F0-ACB5-4142-A77E-57E44CDCC401}"/>
      </w:docPartPr>
      <w:docPartBody>
        <w:p w14:paraId="547B9061" w14:textId="48DD35CB" w:rsidR="00AA03EB" w:rsidRDefault="00AA03EB" w:rsidP="00AA03EB">
          <w:pPr>
            <w:pStyle w:val="F869A5DD52B7485A9C773C27AE28E0A1"/>
          </w:pPr>
          <w:r w:rsidRPr="009B32CC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3EB"/>
    <w:rsid w:val="00AA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A03EB"/>
    <w:rPr>
      <w:color w:val="808080"/>
    </w:rPr>
  </w:style>
  <w:style w:type="paragraph" w:customStyle="1" w:styleId="21569A538919452F9298FFF4596A8C27">
    <w:name w:val="21569A538919452F9298FFF4596A8C27"/>
    <w:rsid w:val="00AA03EB"/>
  </w:style>
  <w:style w:type="paragraph" w:customStyle="1" w:styleId="E57720A8707D4DA7A55E73E14A6EB82A">
    <w:name w:val="E57720A8707D4DA7A55E73E14A6EB82A"/>
    <w:rsid w:val="00AA03EB"/>
  </w:style>
  <w:style w:type="paragraph" w:customStyle="1" w:styleId="69445C75E2C44A16BCB154E8791D105C">
    <w:name w:val="69445C75E2C44A16BCB154E8791D105C"/>
    <w:rsid w:val="00AA03EB"/>
  </w:style>
  <w:style w:type="paragraph" w:customStyle="1" w:styleId="F869A5DD52B7485A9C773C27AE28E0A1">
    <w:name w:val="F869A5DD52B7485A9C773C27AE28E0A1"/>
    <w:rsid w:val="00AA03EB"/>
  </w:style>
  <w:style w:type="paragraph" w:customStyle="1" w:styleId="6EA9294AEA33443FB1B8FB6CC8E90341">
    <w:name w:val="6EA9294AEA33443FB1B8FB6CC8E90341"/>
    <w:rsid w:val="00AA03EB"/>
  </w:style>
  <w:style w:type="paragraph" w:customStyle="1" w:styleId="AC1BD6EE83A14ED8BF6894923A75930A">
    <w:name w:val="AC1BD6EE83A14ED8BF6894923A75930A"/>
    <w:rsid w:val="00AA03EB"/>
  </w:style>
  <w:style w:type="paragraph" w:customStyle="1" w:styleId="5E556A68D37B4FCDAC51E5B673A1943A">
    <w:name w:val="5E556A68D37B4FCDAC51E5B673A1943A"/>
    <w:rsid w:val="00AA03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A03EB"/>
    <w:rPr>
      <w:color w:val="808080"/>
    </w:rPr>
  </w:style>
  <w:style w:type="paragraph" w:customStyle="1" w:styleId="21569A538919452F9298FFF4596A8C27">
    <w:name w:val="21569A538919452F9298FFF4596A8C27"/>
    <w:rsid w:val="00AA03EB"/>
  </w:style>
  <w:style w:type="paragraph" w:customStyle="1" w:styleId="E57720A8707D4DA7A55E73E14A6EB82A">
    <w:name w:val="E57720A8707D4DA7A55E73E14A6EB82A"/>
    <w:rsid w:val="00AA03EB"/>
  </w:style>
  <w:style w:type="paragraph" w:customStyle="1" w:styleId="69445C75E2C44A16BCB154E8791D105C">
    <w:name w:val="69445C75E2C44A16BCB154E8791D105C"/>
    <w:rsid w:val="00AA03EB"/>
  </w:style>
  <w:style w:type="paragraph" w:customStyle="1" w:styleId="F869A5DD52B7485A9C773C27AE28E0A1">
    <w:name w:val="F869A5DD52B7485A9C773C27AE28E0A1"/>
    <w:rsid w:val="00AA03EB"/>
  </w:style>
  <w:style w:type="paragraph" w:customStyle="1" w:styleId="6EA9294AEA33443FB1B8FB6CC8E90341">
    <w:name w:val="6EA9294AEA33443FB1B8FB6CC8E90341"/>
    <w:rsid w:val="00AA03EB"/>
  </w:style>
  <w:style w:type="paragraph" w:customStyle="1" w:styleId="AC1BD6EE83A14ED8BF6894923A75930A">
    <w:name w:val="AC1BD6EE83A14ED8BF6894923A75930A"/>
    <w:rsid w:val="00AA03EB"/>
  </w:style>
  <w:style w:type="paragraph" w:customStyle="1" w:styleId="5E556A68D37B4FCDAC51E5B673A1943A">
    <w:name w:val="5E556A68D37B4FCDAC51E5B673A1943A"/>
    <w:rsid w:val="00AA03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CCBB2B52</Template>
  <TotalTime>0</TotalTime>
  <Pages>4</Pages>
  <Words>489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HU Berlin ZUV</Company>
  <LinksUpToDate>false</LinksUpToDate>
  <CharactersWithSpaces>3566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Jacob-Owens</dc:creator>
  <cp:lastModifiedBy>Aleksandra Laski</cp:lastModifiedBy>
  <cp:revision>8</cp:revision>
  <cp:lastPrinted>2018-12-17T12:22:00Z</cp:lastPrinted>
  <dcterms:created xsi:type="dcterms:W3CDTF">2018-12-18T12:08:00Z</dcterms:created>
  <dcterms:modified xsi:type="dcterms:W3CDTF">2018-12-18T13:59:00Z</dcterms:modified>
</cp:coreProperties>
</file>